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52310" w14:textId="4A75C18C" w:rsidR="00BC07A9" w:rsidRPr="00D46C84" w:rsidRDefault="00BC07A9" w:rsidP="00BC07A9">
      <w:pPr>
        <w:jc w:val="center"/>
        <w:rPr>
          <w:b/>
          <w:bCs/>
          <w:color w:val="FF0000"/>
          <w:sz w:val="28"/>
          <w:szCs w:val="28"/>
        </w:rPr>
      </w:pPr>
      <w:r w:rsidRPr="00AD1C5A">
        <w:rPr>
          <w:b/>
          <w:bCs/>
          <w:color w:val="FF0000"/>
          <w:sz w:val="28"/>
          <w:szCs w:val="28"/>
        </w:rPr>
        <w:t xml:space="preserve">Cornish Pirates Player </w:t>
      </w:r>
      <w:r w:rsidR="002722C4">
        <w:rPr>
          <w:b/>
          <w:bCs/>
          <w:color w:val="FF0000"/>
          <w:sz w:val="28"/>
          <w:szCs w:val="28"/>
        </w:rPr>
        <w:t>‘Masterclass’</w:t>
      </w:r>
      <w:r w:rsidRPr="00AD1C5A">
        <w:rPr>
          <w:b/>
          <w:bCs/>
          <w:color w:val="FF0000"/>
          <w:sz w:val="28"/>
          <w:szCs w:val="28"/>
        </w:rPr>
        <w:t xml:space="preserve"> </w:t>
      </w:r>
      <w:r w:rsidRPr="00D46C84">
        <w:rPr>
          <w:b/>
          <w:bCs/>
          <w:color w:val="FF0000"/>
          <w:sz w:val="28"/>
          <w:szCs w:val="28"/>
        </w:rPr>
        <w:t>- Application Form:</w:t>
      </w:r>
    </w:p>
    <w:p w14:paraId="066EDE61" w14:textId="77777777" w:rsidR="00BC07A9" w:rsidRPr="004B416D" w:rsidRDefault="00BC07A9" w:rsidP="00BC07A9">
      <w:pPr>
        <w:jc w:val="center"/>
        <w:rPr>
          <w:b/>
          <w:bCs/>
          <w:color w:val="FF0000"/>
          <w:sz w:val="28"/>
          <w:szCs w:val="28"/>
        </w:rPr>
      </w:pPr>
    </w:p>
    <w:p w14:paraId="6655E03D" w14:textId="41E0F59B" w:rsidR="00BC07A9" w:rsidRPr="00BC07A9" w:rsidRDefault="002722C4" w:rsidP="00BC07A9">
      <w:pPr>
        <w:jc w:val="center"/>
        <w:rPr>
          <w:rFonts w:cs="Calibri"/>
          <w:sz w:val="28"/>
          <w:szCs w:val="28"/>
          <w:lang w:eastAsia="en-GB"/>
        </w:rPr>
      </w:pPr>
      <w:r>
        <w:rPr>
          <w:rStyle w:val="Strong"/>
          <w:rFonts w:cs="Calibri"/>
          <w:color w:val="000000"/>
          <w:sz w:val="28"/>
          <w:szCs w:val="28"/>
        </w:rPr>
        <w:t xml:space="preserve">Penryn College </w:t>
      </w:r>
      <w:r w:rsidR="00BC07A9" w:rsidRPr="00BC07A9">
        <w:rPr>
          <w:rStyle w:val="Strong"/>
          <w:rFonts w:cs="Calibri"/>
          <w:color w:val="000000"/>
          <w:sz w:val="28"/>
          <w:szCs w:val="28"/>
        </w:rPr>
        <w:t>(</w:t>
      </w:r>
      <w:r w:rsidRPr="002722C4">
        <w:rPr>
          <w:rStyle w:val="Strong"/>
          <w:rFonts w:cs="Calibri"/>
          <w:color w:val="000000"/>
          <w:sz w:val="28"/>
          <w:szCs w:val="28"/>
        </w:rPr>
        <w:t>TR10 8PZ</w:t>
      </w:r>
      <w:r w:rsidR="00BC07A9" w:rsidRPr="00BC07A9">
        <w:rPr>
          <w:rStyle w:val="Strong"/>
          <w:rFonts w:cs="Calibri"/>
          <w:color w:val="000000"/>
          <w:sz w:val="28"/>
          <w:szCs w:val="28"/>
        </w:rPr>
        <w:t>)</w:t>
      </w:r>
    </w:p>
    <w:p w14:paraId="07887C6D" w14:textId="4D46722B" w:rsidR="00BC07A9" w:rsidRPr="00BC07A9" w:rsidRDefault="002722C4" w:rsidP="00BC07A9">
      <w:pPr>
        <w:jc w:val="center"/>
        <w:rPr>
          <w:rFonts w:cs="Calibri"/>
          <w:sz w:val="28"/>
          <w:szCs w:val="28"/>
        </w:rPr>
      </w:pPr>
      <w:r>
        <w:rPr>
          <w:rStyle w:val="Strong"/>
          <w:rFonts w:cs="Calibri"/>
          <w:color w:val="000000"/>
          <w:sz w:val="28"/>
          <w:szCs w:val="28"/>
        </w:rPr>
        <w:t>Monday 3</w:t>
      </w:r>
      <w:r w:rsidRPr="002722C4">
        <w:rPr>
          <w:rStyle w:val="Strong"/>
          <w:rFonts w:cs="Calibri"/>
          <w:color w:val="000000"/>
          <w:sz w:val="28"/>
          <w:szCs w:val="28"/>
          <w:vertAlign w:val="superscript"/>
        </w:rPr>
        <w:t>rd</w:t>
      </w:r>
      <w:r>
        <w:rPr>
          <w:rStyle w:val="Strong"/>
          <w:rFonts w:cs="Calibri"/>
          <w:color w:val="000000"/>
          <w:sz w:val="28"/>
          <w:szCs w:val="28"/>
        </w:rPr>
        <w:t xml:space="preserve"> </w:t>
      </w:r>
      <w:r w:rsidR="00BC07A9" w:rsidRPr="00BC07A9">
        <w:rPr>
          <w:rStyle w:val="Strong"/>
          <w:rFonts w:cs="Calibri"/>
          <w:color w:val="000000"/>
          <w:sz w:val="28"/>
          <w:szCs w:val="28"/>
        </w:rPr>
        <w:t xml:space="preserve">of </w:t>
      </w:r>
      <w:r w:rsidR="00215296">
        <w:rPr>
          <w:rStyle w:val="Strong"/>
          <w:rFonts w:cs="Calibri"/>
          <w:color w:val="000000"/>
          <w:sz w:val="28"/>
          <w:szCs w:val="28"/>
        </w:rPr>
        <w:t xml:space="preserve">April </w:t>
      </w:r>
      <w:r w:rsidR="00BC07A9" w:rsidRPr="00BC07A9">
        <w:rPr>
          <w:rStyle w:val="Strong"/>
          <w:rFonts w:cs="Calibri"/>
          <w:color w:val="000000"/>
          <w:sz w:val="28"/>
          <w:szCs w:val="28"/>
        </w:rPr>
        <w:t>2023</w:t>
      </w:r>
    </w:p>
    <w:p w14:paraId="72F84A7B" w14:textId="16DB43F9" w:rsidR="00BC07A9" w:rsidRPr="00BC07A9" w:rsidRDefault="00BC07A9" w:rsidP="002722C4">
      <w:pPr>
        <w:pStyle w:val="ListParagraph"/>
        <w:jc w:val="center"/>
        <w:rPr>
          <w:rStyle w:val="Strong"/>
          <w:rFonts w:cs="Calibri"/>
          <w:color w:val="000000"/>
          <w:sz w:val="28"/>
          <w:szCs w:val="28"/>
        </w:rPr>
      </w:pPr>
      <w:r w:rsidRPr="00BC07A9">
        <w:rPr>
          <w:rStyle w:val="Strong"/>
          <w:rFonts w:cs="Calibri"/>
          <w:color w:val="000000"/>
          <w:sz w:val="28"/>
          <w:szCs w:val="28"/>
        </w:rPr>
        <w:t>09:45-1</w:t>
      </w:r>
      <w:r w:rsidR="002722C4">
        <w:rPr>
          <w:rStyle w:val="Strong"/>
          <w:rFonts w:cs="Calibri"/>
          <w:color w:val="000000"/>
          <w:sz w:val="28"/>
          <w:szCs w:val="28"/>
        </w:rPr>
        <w:t>5</w:t>
      </w:r>
      <w:r w:rsidRPr="00BC07A9">
        <w:rPr>
          <w:rStyle w:val="Strong"/>
          <w:rFonts w:cs="Calibri"/>
          <w:color w:val="000000"/>
          <w:sz w:val="28"/>
          <w:szCs w:val="28"/>
        </w:rPr>
        <w:t xml:space="preserve">:00 </w:t>
      </w:r>
      <w:r w:rsidR="002722C4">
        <w:rPr>
          <w:rStyle w:val="Strong"/>
          <w:rFonts w:cs="Calibri"/>
          <w:color w:val="000000"/>
          <w:sz w:val="28"/>
          <w:szCs w:val="28"/>
        </w:rPr>
        <w:t>Years 7 (U12s), Year 8 (U13s) and Year 9 (U14s)</w:t>
      </w:r>
    </w:p>
    <w:p w14:paraId="3AA69A41" w14:textId="77777777" w:rsidR="00BC07A9" w:rsidRDefault="00BC07A9" w:rsidP="00BC07A9">
      <w:pPr>
        <w:pStyle w:val="ListParagraph"/>
        <w:ind w:left="0"/>
        <w:rPr>
          <w:rFonts w:cs="Calibri"/>
          <w:color w:val="000000" w:themeColor="text1"/>
        </w:rPr>
      </w:pPr>
    </w:p>
    <w:p w14:paraId="67909CA8" w14:textId="53DF5AAE" w:rsidR="00BC07A9" w:rsidRPr="005F316B" w:rsidRDefault="00BC07A9" w:rsidP="00BC07A9">
      <w:pPr>
        <w:pStyle w:val="ListParagraph"/>
        <w:ind w:left="0"/>
        <w:rPr>
          <w:rFonts w:cs="Calibri"/>
          <w:color w:val="000000" w:themeColor="text1"/>
        </w:rPr>
      </w:pPr>
      <w:r w:rsidRPr="005F316B">
        <w:rPr>
          <w:rFonts w:cs="Calibri"/>
          <w:color w:val="000000" w:themeColor="text1"/>
        </w:rPr>
        <w:t>What I need to bring:</w:t>
      </w:r>
    </w:p>
    <w:p w14:paraId="5F21DF2F" w14:textId="77777777" w:rsidR="002722C4" w:rsidRDefault="00BC07A9" w:rsidP="00BC07A9">
      <w:pPr>
        <w:pStyle w:val="ListParagraph"/>
        <w:ind w:left="142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B</w:t>
      </w:r>
      <w:r w:rsidRPr="00C178E4">
        <w:rPr>
          <w:i/>
          <w:iCs/>
          <w:color w:val="000000" w:themeColor="text1"/>
        </w:rPr>
        <w:t xml:space="preserve">oots, plenty of water, </w:t>
      </w:r>
      <w:r w:rsidR="002722C4">
        <w:rPr>
          <w:i/>
          <w:iCs/>
          <w:color w:val="000000" w:themeColor="text1"/>
        </w:rPr>
        <w:t xml:space="preserve">lunch, </w:t>
      </w:r>
      <w:r w:rsidRPr="00C178E4">
        <w:rPr>
          <w:i/>
          <w:iCs/>
          <w:color w:val="000000" w:themeColor="text1"/>
        </w:rPr>
        <w:t>appropriate rugby kit and wet</w:t>
      </w:r>
      <w:r>
        <w:rPr>
          <w:i/>
          <w:iCs/>
          <w:color w:val="000000" w:themeColor="text1"/>
        </w:rPr>
        <w:t xml:space="preserve"> weather clothing</w:t>
      </w:r>
      <w:r w:rsidRPr="00C178E4">
        <w:rPr>
          <w:i/>
          <w:iCs/>
          <w:color w:val="000000" w:themeColor="text1"/>
        </w:rPr>
        <w:t xml:space="preserve">. </w:t>
      </w:r>
    </w:p>
    <w:p w14:paraId="31D6D6C3" w14:textId="1E7DE75F" w:rsidR="00BC07A9" w:rsidRPr="00C178E4" w:rsidRDefault="00BC07A9" w:rsidP="003250E6">
      <w:pPr>
        <w:pStyle w:val="ListParagraph"/>
        <w:ind w:left="142"/>
        <w:jc w:val="center"/>
        <w:rPr>
          <w:i/>
          <w:iCs/>
          <w:color w:val="000000" w:themeColor="text1"/>
        </w:rPr>
      </w:pPr>
      <w:r w:rsidRPr="00BC07A9">
        <w:rPr>
          <w:i/>
          <w:iCs/>
          <w:color w:val="000000" w:themeColor="text1"/>
        </w:rPr>
        <w:t>PLEASE ARRIVED CHANGED!</w:t>
      </w:r>
    </w:p>
    <w:p w14:paraId="19F9C8BD" w14:textId="77777777" w:rsidR="00BC07A9" w:rsidRPr="005F316B" w:rsidRDefault="00BC07A9" w:rsidP="00BC07A9">
      <w:pPr>
        <w:pStyle w:val="ListParagraph"/>
        <w:ind w:left="142"/>
        <w:rPr>
          <w:rFonts w:cs="Calibri"/>
          <w:i/>
          <w:iCs/>
          <w:color w:val="000000" w:themeColor="text1"/>
        </w:rPr>
      </w:pPr>
    </w:p>
    <w:p w14:paraId="1E96C298" w14:textId="77777777" w:rsidR="00BC07A9" w:rsidRDefault="00BC07A9" w:rsidP="00BC07A9">
      <w:pPr>
        <w:rPr>
          <w:bCs/>
        </w:rPr>
      </w:pPr>
      <w:r w:rsidRPr="004B416D">
        <w:rPr>
          <w:bCs/>
        </w:rPr>
        <w:t>Child’s Name: ……………………</w:t>
      </w:r>
      <w:r>
        <w:rPr>
          <w:bCs/>
        </w:rPr>
        <w:t>………………………...</w:t>
      </w:r>
    </w:p>
    <w:p w14:paraId="4CE70981" w14:textId="77777777" w:rsidR="00BC07A9" w:rsidRDefault="00BC07A9" w:rsidP="00BC07A9">
      <w:pPr>
        <w:rPr>
          <w:bCs/>
        </w:rPr>
      </w:pPr>
    </w:p>
    <w:p w14:paraId="566481A3" w14:textId="77777777" w:rsidR="00BC07A9" w:rsidRDefault="00BC07A9" w:rsidP="00BC07A9">
      <w:pPr>
        <w:rPr>
          <w:rFonts w:cs="Calibri"/>
          <w:bCs/>
        </w:rPr>
      </w:pPr>
      <w:r w:rsidRPr="004B416D">
        <w:rPr>
          <w:rFonts w:cs="Calibri"/>
          <w:bCs/>
        </w:rPr>
        <w:t>Age Group (for the 202</w:t>
      </w:r>
      <w:r>
        <w:rPr>
          <w:rFonts w:cs="Calibri"/>
          <w:bCs/>
        </w:rPr>
        <w:t>2</w:t>
      </w:r>
      <w:r w:rsidRPr="004B416D">
        <w:rPr>
          <w:rFonts w:cs="Calibri"/>
          <w:bCs/>
        </w:rPr>
        <w:t>-2</w:t>
      </w:r>
      <w:r>
        <w:rPr>
          <w:rFonts w:cs="Calibri"/>
          <w:bCs/>
        </w:rPr>
        <w:t>3</w:t>
      </w:r>
      <w:r w:rsidRPr="004B416D">
        <w:rPr>
          <w:rFonts w:cs="Calibri"/>
          <w:bCs/>
        </w:rPr>
        <w:t xml:space="preserve"> season) U............</w:t>
      </w:r>
      <w:r>
        <w:rPr>
          <w:rFonts w:cs="Calibri"/>
          <w:bCs/>
        </w:rPr>
        <w:t>.....................</w:t>
      </w:r>
    </w:p>
    <w:p w14:paraId="68CE3A01" w14:textId="77777777" w:rsidR="00BC07A9" w:rsidRPr="004B416D" w:rsidRDefault="00BC07A9" w:rsidP="00BC07A9">
      <w:pPr>
        <w:rPr>
          <w:rFonts w:cs="Calibri"/>
          <w:bCs/>
        </w:rPr>
      </w:pPr>
    </w:p>
    <w:p w14:paraId="4A9438DD" w14:textId="77777777" w:rsidR="00BC07A9" w:rsidRDefault="00BC07A9" w:rsidP="00BC07A9">
      <w:pPr>
        <w:rPr>
          <w:bCs/>
        </w:rPr>
      </w:pPr>
      <w:r w:rsidRPr="004B416D">
        <w:rPr>
          <w:bCs/>
        </w:rPr>
        <w:t xml:space="preserve">Parent/Guardian Contact </w:t>
      </w:r>
      <w:proofErr w:type="gramStart"/>
      <w:r w:rsidRPr="004B416D">
        <w:rPr>
          <w:bCs/>
        </w:rPr>
        <w:t>Number:…</w:t>
      </w:r>
      <w:proofErr w:type="gramEnd"/>
      <w:r w:rsidRPr="004B416D">
        <w:rPr>
          <w:bCs/>
        </w:rPr>
        <w:t>……………………</w:t>
      </w:r>
      <w:r>
        <w:rPr>
          <w:bCs/>
        </w:rPr>
        <w:t>….</w:t>
      </w:r>
    </w:p>
    <w:p w14:paraId="335663D5" w14:textId="77777777" w:rsidR="00BC07A9" w:rsidRPr="004B416D" w:rsidRDefault="00BC07A9" w:rsidP="00BC07A9">
      <w:pPr>
        <w:rPr>
          <w:bCs/>
        </w:rPr>
      </w:pPr>
    </w:p>
    <w:p w14:paraId="333C318E" w14:textId="0BC38BE4" w:rsidR="00BC07A9" w:rsidRDefault="00BC07A9" w:rsidP="00BC07A9">
      <w:pPr>
        <w:rPr>
          <w:bCs/>
        </w:rPr>
      </w:pPr>
      <w:r w:rsidRPr="004B416D">
        <w:rPr>
          <w:bCs/>
        </w:rPr>
        <w:t>Collection Password</w:t>
      </w:r>
      <w:r w:rsidR="002722C4">
        <w:rPr>
          <w:bCs/>
        </w:rPr>
        <w:t xml:space="preserve"> or Walking </w:t>
      </w:r>
      <w:proofErr w:type="gramStart"/>
      <w:r w:rsidR="002722C4">
        <w:rPr>
          <w:bCs/>
        </w:rPr>
        <w:t>Home:</w:t>
      </w:r>
      <w:r w:rsidRPr="004B416D">
        <w:rPr>
          <w:bCs/>
        </w:rPr>
        <w:t>....................................................</w:t>
      </w:r>
      <w:r>
        <w:rPr>
          <w:bCs/>
        </w:rPr>
        <w:t>..........</w:t>
      </w:r>
      <w:proofErr w:type="gramEnd"/>
    </w:p>
    <w:p w14:paraId="2745DADF" w14:textId="77777777" w:rsidR="00BC07A9" w:rsidRPr="004B416D" w:rsidRDefault="00BC07A9" w:rsidP="00BC07A9">
      <w:pPr>
        <w:rPr>
          <w:bCs/>
        </w:rPr>
      </w:pPr>
    </w:p>
    <w:p w14:paraId="3DEA5F06" w14:textId="77777777" w:rsidR="00BC07A9" w:rsidRDefault="00BC07A9" w:rsidP="00BC07A9">
      <w:pPr>
        <w:rPr>
          <w:bCs/>
        </w:rPr>
      </w:pPr>
      <w:r w:rsidRPr="004B416D">
        <w:rPr>
          <w:bCs/>
        </w:rPr>
        <w:t xml:space="preserve">Any relevant health problems, food allergies or medical issues?  </w:t>
      </w:r>
    </w:p>
    <w:p w14:paraId="634C43FE" w14:textId="77777777" w:rsidR="00BC07A9" w:rsidRPr="004B416D" w:rsidRDefault="00BC07A9" w:rsidP="00BC07A9">
      <w:pPr>
        <w:rPr>
          <w:bCs/>
        </w:rPr>
      </w:pPr>
    </w:p>
    <w:p w14:paraId="7FD946CE" w14:textId="77777777" w:rsidR="00BC07A9" w:rsidRPr="004B416D" w:rsidRDefault="00BC07A9" w:rsidP="00BC07A9">
      <w:pPr>
        <w:rPr>
          <w:bCs/>
        </w:rPr>
      </w:pPr>
      <w:r w:rsidRPr="004B416D">
        <w:rPr>
          <w:bCs/>
        </w:rPr>
        <w:t>….............................................…….…..........................................................................</w:t>
      </w:r>
    </w:p>
    <w:p w14:paraId="4D7E3D61" w14:textId="77777777" w:rsidR="00BC07A9" w:rsidRDefault="00BC07A9" w:rsidP="00BC07A9">
      <w:pPr>
        <w:rPr>
          <w:rFonts w:cs="Calibri"/>
        </w:rPr>
      </w:pPr>
    </w:p>
    <w:p w14:paraId="7F05857B" w14:textId="77777777" w:rsidR="00BC07A9" w:rsidRDefault="00BC07A9" w:rsidP="00BC07A9">
      <w:pPr>
        <w:rPr>
          <w:rFonts w:cs="Calibri"/>
        </w:rPr>
      </w:pPr>
      <w:r w:rsidRPr="004B416D">
        <w:rPr>
          <w:rFonts w:cs="Calibri"/>
        </w:rPr>
        <w:t xml:space="preserve">I also consent to the Cornish Pirates </w:t>
      </w:r>
      <w:r>
        <w:rPr>
          <w:rFonts w:cs="Calibri"/>
        </w:rPr>
        <w:t>t</w:t>
      </w:r>
      <w:r w:rsidRPr="004B416D">
        <w:rPr>
          <w:rFonts w:cs="Calibri"/>
        </w:rPr>
        <w:t>aking photographs of my child in coaching sessions, for community and promotional purposes only:  Yes / No</w:t>
      </w:r>
    </w:p>
    <w:p w14:paraId="68FEC5E3" w14:textId="77777777" w:rsidR="00BC07A9" w:rsidRDefault="00BC07A9" w:rsidP="00BC07A9">
      <w:pPr>
        <w:rPr>
          <w:bCs/>
        </w:rPr>
      </w:pPr>
    </w:p>
    <w:p w14:paraId="10FA8257" w14:textId="77777777" w:rsidR="00BC07A9" w:rsidRPr="00317E2B" w:rsidRDefault="00BC07A9" w:rsidP="00BC07A9">
      <w:pPr>
        <w:rPr>
          <w:b/>
        </w:rPr>
      </w:pPr>
      <w:r w:rsidRPr="00317E2B">
        <w:rPr>
          <w:b/>
        </w:rPr>
        <w:t xml:space="preserve">Payment Method:    </w:t>
      </w:r>
    </w:p>
    <w:p w14:paraId="60885425" w14:textId="1D6F92BE" w:rsidR="003250E6" w:rsidRDefault="003250E6" w:rsidP="003250E6">
      <w:r>
        <w:t>The cost per child is £30 – to be made by telephone to Sue Read at the Ticket Office (01736-331961 open Mon-Fri 9am to 12 noon).</w:t>
      </w:r>
    </w:p>
    <w:p w14:paraId="5C5D335A" w14:textId="77777777" w:rsidR="003250E6" w:rsidRDefault="003250E6" w:rsidP="003250E6"/>
    <w:p w14:paraId="6910F2A5" w14:textId="77777777" w:rsidR="003250E6" w:rsidRDefault="003250E6" w:rsidP="003250E6">
      <w:r>
        <w:t xml:space="preserve">Note – An application form MUST be completed and sent to community@cornish-pirates.com </w:t>
      </w:r>
    </w:p>
    <w:p w14:paraId="6C2CD953" w14:textId="77777777" w:rsidR="003250E6" w:rsidRDefault="003250E6" w:rsidP="003250E6">
      <w:pPr>
        <w:jc w:val="center"/>
      </w:pPr>
      <w:r>
        <w:t>(Refunds only issued if Cornish Pirates cancel the entire course)</w:t>
      </w:r>
    </w:p>
    <w:p w14:paraId="2775B596" w14:textId="77777777" w:rsidR="003250E6" w:rsidRDefault="003250E6" w:rsidP="003250E6">
      <w:pPr>
        <w:jc w:val="center"/>
      </w:pPr>
    </w:p>
    <w:p w14:paraId="1D3A8BB1" w14:textId="77777777" w:rsidR="003250E6" w:rsidRDefault="003250E6" w:rsidP="003250E6">
      <w:pPr>
        <w:jc w:val="center"/>
      </w:pPr>
    </w:p>
    <w:p w14:paraId="4D8C9668" w14:textId="69C3F27D" w:rsidR="003250E6" w:rsidRPr="003250E6" w:rsidRDefault="00BC07A9" w:rsidP="003250E6">
      <w:pPr>
        <w:jc w:val="center"/>
        <w:rPr>
          <w:bCs/>
        </w:rPr>
      </w:pPr>
      <w:r w:rsidRPr="001D091B">
        <w:rPr>
          <w:bCs/>
        </w:rPr>
        <w:t>Parent/Guardian Electronic Signature: …………………………….    Date:</w:t>
      </w:r>
      <w:r w:rsidRPr="001D091B">
        <w:t xml:space="preserve"> </w:t>
      </w:r>
    </w:p>
    <w:sectPr w:rsidR="003250E6" w:rsidRPr="003250E6" w:rsidSect="00BC07A9">
      <w:headerReference w:type="default" r:id="rId7"/>
      <w:footerReference w:type="defaul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1DD57" w14:textId="77777777" w:rsidR="00B805BD" w:rsidRDefault="00B805BD" w:rsidP="00007741">
      <w:r>
        <w:separator/>
      </w:r>
    </w:p>
  </w:endnote>
  <w:endnote w:type="continuationSeparator" w:id="0">
    <w:p w14:paraId="398567CD" w14:textId="77777777" w:rsidR="00B805BD" w:rsidRDefault="00B805BD" w:rsidP="0000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32"/>
      <w:gridCol w:w="1743"/>
      <w:gridCol w:w="1743"/>
      <w:gridCol w:w="1743"/>
      <w:gridCol w:w="1743"/>
      <w:gridCol w:w="1953"/>
    </w:tblGrid>
    <w:tr w:rsidR="00362E5B" w14:paraId="48E1F029" w14:textId="77777777" w:rsidTr="008E4526">
      <w:tc>
        <w:tcPr>
          <w:tcW w:w="1985" w:type="dxa"/>
        </w:tcPr>
        <w:p w14:paraId="77D5D1D8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170EBF4E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314E45D4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03F4CCE8" w14:textId="46BF3B2F" w:rsidR="00362E5B" w:rsidRDefault="00362E5B" w:rsidP="00FA53DE">
          <w:r>
            <w:rPr>
              <w:noProof/>
              <w:lang w:val="en-GB" w:eastAsia="en-GB"/>
            </w:rPr>
            <w:drawing>
              <wp:inline distT="0" distB="0" distL="0" distR="0" wp14:anchorId="2EDFF5CF" wp14:editId="68461F8D">
                <wp:extent cx="863732" cy="6477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505" cy="664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0FDDEE41" w14:textId="4E4D9AFF" w:rsidR="00362E5B" w:rsidRDefault="00362E5B" w:rsidP="00FA53DE">
          <w:pPr>
            <w:rPr>
              <w:noProof/>
            </w:rPr>
          </w:pPr>
        </w:p>
        <w:p w14:paraId="123FFC2F" w14:textId="77777777" w:rsidR="008E4526" w:rsidRDefault="008E4526" w:rsidP="00FA53DE">
          <w:pPr>
            <w:rPr>
              <w:noProof/>
            </w:rPr>
          </w:pPr>
        </w:p>
        <w:p w14:paraId="14A95930" w14:textId="77777777" w:rsidR="008E4526" w:rsidRDefault="008E4526" w:rsidP="00FA53DE">
          <w:pPr>
            <w:rPr>
              <w:noProof/>
            </w:rPr>
          </w:pPr>
        </w:p>
        <w:p w14:paraId="12286E29" w14:textId="77777777" w:rsidR="008E4526" w:rsidRDefault="008E4526" w:rsidP="00FA53DE">
          <w:pPr>
            <w:rPr>
              <w:noProof/>
            </w:rPr>
          </w:pPr>
        </w:p>
        <w:p w14:paraId="39D2CBC3" w14:textId="22D9A1FF" w:rsidR="00362E5B" w:rsidRDefault="00362E5B" w:rsidP="00FA53DE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5D8D6A40" wp14:editId="47A287EA">
                <wp:extent cx="1043940" cy="281940"/>
                <wp:effectExtent l="0" t="0" r="3810" b="3810"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430" cy="282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165885E" w14:textId="1C1913FE" w:rsidR="00362E5B" w:rsidRPr="00FA53DE" w:rsidRDefault="00362E5B" w:rsidP="00FA53DE">
          <w:pPr>
            <w:rPr>
              <w:b/>
            </w:rPr>
          </w:pPr>
        </w:p>
      </w:tc>
      <w:tc>
        <w:tcPr>
          <w:tcW w:w="2268" w:type="dxa"/>
        </w:tcPr>
        <w:p w14:paraId="0F2D5ECF" w14:textId="3D9AEEFB" w:rsidR="00362E5B" w:rsidRDefault="00362E5B" w:rsidP="00FA53DE">
          <w:pPr>
            <w:jc w:val="center"/>
            <w:rPr>
              <w:b/>
              <w:noProof/>
              <w:lang w:eastAsia="en-GB"/>
            </w:rPr>
          </w:pPr>
        </w:p>
        <w:p w14:paraId="7BCEF9AF" w14:textId="77777777" w:rsidR="008E4526" w:rsidRPr="00FA53DE" w:rsidRDefault="008E4526" w:rsidP="00FA53DE">
          <w:pPr>
            <w:jc w:val="center"/>
            <w:rPr>
              <w:b/>
              <w:noProof/>
              <w:lang w:eastAsia="en-GB"/>
            </w:rPr>
          </w:pPr>
        </w:p>
        <w:p w14:paraId="0E51DC23" w14:textId="77777777" w:rsidR="008E4526" w:rsidRDefault="008E4526" w:rsidP="00FA53DE">
          <w:pPr>
            <w:jc w:val="center"/>
            <w:rPr>
              <w:noProof/>
            </w:rPr>
          </w:pPr>
        </w:p>
        <w:p w14:paraId="692BCD5D" w14:textId="77777777" w:rsidR="008E4526" w:rsidRDefault="008E4526" w:rsidP="00FA53DE">
          <w:pPr>
            <w:jc w:val="center"/>
            <w:rPr>
              <w:noProof/>
            </w:rPr>
          </w:pPr>
        </w:p>
        <w:p w14:paraId="5A9AEAD0" w14:textId="3416C90D" w:rsidR="00362E5B" w:rsidRPr="00FA53DE" w:rsidRDefault="00362E5B" w:rsidP="00FA53DE">
          <w:pPr>
            <w:jc w:val="center"/>
            <w:rPr>
              <w:b/>
              <w:noProof/>
              <w:lang w:eastAsia="en-GB"/>
            </w:rPr>
          </w:pPr>
          <w:r>
            <w:rPr>
              <w:noProof/>
            </w:rPr>
            <w:drawing>
              <wp:inline distT="0" distB="0" distL="0" distR="0" wp14:anchorId="0534A979" wp14:editId="73CA3515">
                <wp:extent cx="982980" cy="326734"/>
                <wp:effectExtent l="0" t="0" r="762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538" cy="333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A69F2F8" w14:textId="77777777" w:rsidR="008E4526" w:rsidRDefault="008E4526" w:rsidP="00FA53DE">
          <w:pPr>
            <w:jc w:val="center"/>
            <w:rPr>
              <w:noProof/>
            </w:rPr>
          </w:pPr>
        </w:p>
        <w:p w14:paraId="6CD4E85B" w14:textId="77777777" w:rsidR="008E4526" w:rsidRDefault="008E4526" w:rsidP="00FA53DE">
          <w:pPr>
            <w:jc w:val="center"/>
            <w:rPr>
              <w:noProof/>
            </w:rPr>
          </w:pPr>
        </w:p>
        <w:p w14:paraId="4DFC3D0F" w14:textId="77777777" w:rsidR="008E4526" w:rsidRDefault="008E4526" w:rsidP="00FA53DE">
          <w:pPr>
            <w:jc w:val="center"/>
            <w:rPr>
              <w:noProof/>
            </w:rPr>
          </w:pPr>
        </w:p>
        <w:p w14:paraId="74D25FC8" w14:textId="50725A3A" w:rsidR="00362E5B" w:rsidRDefault="00362E5B" w:rsidP="00FA53DE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1FFAEE1" wp14:editId="49D8684C">
                <wp:extent cx="952179" cy="421105"/>
                <wp:effectExtent l="0" t="0" r="63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967" cy="432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42F0F93" w14:textId="4851D838" w:rsidR="00362E5B" w:rsidRPr="006C1A36" w:rsidRDefault="00362E5B" w:rsidP="00FA53DE">
          <w:pPr>
            <w:jc w:val="center"/>
            <w:rPr>
              <w:b/>
              <w:bCs/>
              <w:noProof/>
              <w:sz w:val="34"/>
              <w:szCs w:val="34"/>
              <w:lang w:eastAsia="en-GB"/>
            </w:rPr>
          </w:pPr>
        </w:p>
        <w:p w14:paraId="540C7DD4" w14:textId="77777777" w:rsidR="00362E5B" w:rsidRDefault="00362E5B" w:rsidP="00FA53DE"/>
      </w:tc>
      <w:tc>
        <w:tcPr>
          <w:tcW w:w="2268" w:type="dxa"/>
        </w:tcPr>
        <w:p w14:paraId="372728EA" w14:textId="13F1D5E6" w:rsidR="008E4526" w:rsidRDefault="00362E5B" w:rsidP="00FA53DE">
          <w:r>
            <w:t xml:space="preserve">  </w:t>
          </w:r>
        </w:p>
        <w:p w14:paraId="3FA79A1E" w14:textId="77777777" w:rsidR="008E4526" w:rsidRDefault="008E4526" w:rsidP="00FA53DE">
          <w:pPr>
            <w:rPr>
              <w:noProof/>
            </w:rPr>
          </w:pPr>
        </w:p>
        <w:p w14:paraId="22E0F5A8" w14:textId="60BF480E" w:rsidR="008E4526" w:rsidRDefault="008E4526" w:rsidP="00FA53DE">
          <w:pPr>
            <w:rPr>
              <w:noProof/>
            </w:rPr>
          </w:pPr>
        </w:p>
        <w:p w14:paraId="253C3899" w14:textId="77777777" w:rsidR="008E4526" w:rsidRDefault="008E4526" w:rsidP="00FA53DE">
          <w:pPr>
            <w:rPr>
              <w:noProof/>
            </w:rPr>
          </w:pPr>
        </w:p>
        <w:p w14:paraId="7E43FEB6" w14:textId="3EE2EE69" w:rsidR="00362E5B" w:rsidRDefault="008E4526" w:rsidP="00FA53DE">
          <w:r>
            <w:rPr>
              <w:noProof/>
            </w:rPr>
            <w:drawing>
              <wp:inline distT="0" distB="0" distL="0" distR="0" wp14:anchorId="7F78AD96" wp14:editId="54E3C465">
                <wp:extent cx="1054543" cy="22860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980" cy="241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62E5B">
            <w:t xml:space="preserve">                 </w:t>
          </w:r>
        </w:p>
      </w:tc>
      <w:tc>
        <w:tcPr>
          <w:tcW w:w="2552" w:type="dxa"/>
        </w:tcPr>
        <w:p w14:paraId="5D6CBE50" w14:textId="77777777" w:rsidR="008E4526" w:rsidRDefault="00362E5B" w:rsidP="00FA53DE">
          <w:pPr>
            <w:rPr>
              <w:noProof/>
              <w:lang w:val="en-GB" w:eastAsia="en-GB"/>
            </w:rPr>
          </w:pPr>
          <w:r>
            <w:rPr>
              <w:noProof/>
              <w:lang w:val="en-GB" w:eastAsia="en-GB"/>
            </w:rPr>
            <w:t xml:space="preserve"> </w:t>
          </w:r>
        </w:p>
        <w:p w14:paraId="0C26C77A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3EA576A9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118F7E03" w14:textId="1254148F" w:rsidR="00362E5B" w:rsidRDefault="00362E5B" w:rsidP="00FA53DE">
          <w:r>
            <w:rPr>
              <w:noProof/>
              <w:lang w:val="en-GB" w:eastAsia="en-GB"/>
            </w:rPr>
            <w:drawing>
              <wp:inline distT="0" distB="0" distL="0" distR="0" wp14:anchorId="3DA207D1" wp14:editId="5F5D4946">
                <wp:extent cx="1070491" cy="563880"/>
                <wp:effectExtent l="0" t="0" r="0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008" cy="573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C74224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D13D7" w14:textId="77777777" w:rsidR="00B805BD" w:rsidRDefault="00B805BD" w:rsidP="00007741">
      <w:r>
        <w:separator/>
      </w:r>
    </w:p>
  </w:footnote>
  <w:footnote w:type="continuationSeparator" w:id="0">
    <w:p w14:paraId="74290A5A" w14:textId="77777777" w:rsidR="00B805BD" w:rsidRDefault="00B805BD" w:rsidP="0000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5"/>
      <w:gridCol w:w="4601"/>
    </w:tblGrid>
    <w:tr w:rsidR="00007741" w14:paraId="5AF0EAFF" w14:textId="77777777" w:rsidTr="00007741">
      <w:trPr>
        <w:trHeight w:val="416"/>
      </w:trPr>
      <w:tc>
        <w:tcPr>
          <w:tcW w:w="4621" w:type="dxa"/>
        </w:tcPr>
        <w:p w14:paraId="1D6056FD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13F5E222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291D9C8" wp14:editId="705CB02F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11BCF6BC" w14:textId="77777777" w:rsidTr="00007741">
      <w:trPr>
        <w:trHeight w:val="1111"/>
      </w:trPr>
      <w:tc>
        <w:tcPr>
          <w:tcW w:w="4621" w:type="dxa"/>
        </w:tcPr>
        <w:p w14:paraId="67741EC3" w14:textId="77777777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</w:r>
          <w:proofErr w:type="spellStart"/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Penzance</w:t>
          </w:r>
          <w:proofErr w:type="spellEnd"/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Pr="00007741">
            <w:rPr>
              <w:rFonts w:ascii="Helvetica Neue" w:hAnsi="Helvetica Neue"/>
              <w:color w:val="808080"/>
              <w:sz w:val="20"/>
            </w:rPr>
            <w:t>admin@cornish-pirates.com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6CCD0EC8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04D352B0" w14:textId="33CB70C8" w:rsidR="004A30BC" w:rsidRPr="005A6F04" w:rsidRDefault="004A30BC" w:rsidP="009A423D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610DF"/>
    <w:multiLevelType w:val="hybridMultilevel"/>
    <w:tmpl w:val="CA42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645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CD3"/>
    <w:rsid w:val="00007741"/>
    <w:rsid w:val="00085D4E"/>
    <w:rsid w:val="00096E50"/>
    <w:rsid w:val="000A79E3"/>
    <w:rsid w:val="000F5685"/>
    <w:rsid w:val="00152DA5"/>
    <w:rsid w:val="0019603A"/>
    <w:rsid w:val="001B1353"/>
    <w:rsid w:val="002020EF"/>
    <w:rsid w:val="00215296"/>
    <w:rsid w:val="00233E7C"/>
    <w:rsid w:val="002722C4"/>
    <w:rsid w:val="002A6CE9"/>
    <w:rsid w:val="002D4876"/>
    <w:rsid w:val="003250E6"/>
    <w:rsid w:val="00362E5B"/>
    <w:rsid w:val="003F7E52"/>
    <w:rsid w:val="004A30BC"/>
    <w:rsid w:val="00564CE8"/>
    <w:rsid w:val="005A6F04"/>
    <w:rsid w:val="005E36B3"/>
    <w:rsid w:val="00625026"/>
    <w:rsid w:val="006C1A36"/>
    <w:rsid w:val="006D04D3"/>
    <w:rsid w:val="00833ED6"/>
    <w:rsid w:val="008934AE"/>
    <w:rsid w:val="00894CD3"/>
    <w:rsid w:val="008D316B"/>
    <w:rsid w:val="008E4526"/>
    <w:rsid w:val="008E5769"/>
    <w:rsid w:val="008F096E"/>
    <w:rsid w:val="00901975"/>
    <w:rsid w:val="00906D17"/>
    <w:rsid w:val="009415E3"/>
    <w:rsid w:val="009A423D"/>
    <w:rsid w:val="009E22D3"/>
    <w:rsid w:val="00A7036D"/>
    <w:rsid w:val="00A80321"/>
    <w:rsid w:val="00AB7E74"/>
    <w:rsid w:val="00AD49E3"/>
    <w:rsid w:val="00B805BD"/>
    <w:rsid w:val="00BA467D"/>
    <w:rsid w:val="00BB1EFD"/>
    <w:rsid w:val="00BC07A9"/>
    <w:rsid w:val="00D33C40"/>
    <w:rsid w:val="00D57335"/>
    <w:rsid w:val="00E203E3"/>
    <w:rsid w:val="00E528E2"/>
    <w:rsid w:val="00E72CB7"/>
    <w:rsid w:val="00E956B8"/>
    <w:rsid w:val="00EC7294"/>
    <w:rsid w:val="00FA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263A6"/>
  <w15:docId w15:val="{6B2F8241-5E3E-4CCB-8E84-AFC9B1FE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uppressAutoHyphens w:val="0"/>
    </w:pPr>
    <w:rPr>
      <w:rFonts w:ascii="Arial" w:hAnsi="Arial"/>
      <w:color w:val="808080"/>
      <w:sz w:val="20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2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C07A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1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25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Sam Teasdale</cp:lastModifiedBy>
  <cp:revision>20</cp:revision>
  <cp:lastPrinted>2019-09-04T12:00:00Z</cp:lastPrinted>
  <dcterms:created xsi:type="dcterms:W3CDTF">2023-01-17T10:20:00Z</dcterms:created>
  <dcterms:modified xsi:type="dcterms:W3CDTF">2023-03-07T09:32:00Z</dcterms:modified>
</cp:coreProperties>
</file>