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52310" w14:textId="77777777" w:rsidR="00BC07A9" w:rsidRPr="00D46C84" w:rsidRDefault="00BC07A9" w:rsidP="00BC07A9">
      <w:pPr>
        <w:jc w:val="center"/>
        <w:rPr>
          <w:b/>
          <w:bCs/>
          <w:color w:val="FF0000"/>
          <w:sz w:val="28"/>
          <w:szCs w:val="28"/>
        </w:rPr>
      </w:pPr>
      <w:r w:rsidRPr="00AD1C5A">
        <w:rPr>
          <w:b/>
          <w:bCs/>
          <w:color w:val="FF0000"/>
          <w:sz w:val="28"/>
          <w:szCs w:val="28"/>
        </w:rPr>
        <w:t xml:space="preserve">Cornish Pirates Player Specific Skill Session </w:t>
      </w:r>
      <w:r w:rsidRPr="00D46C84">
        <w:rPr>
          <w:b/>
          <w:bCs/>
          <w:color w:val="FF0000"/>
          <w:sz w:val="28"/>
          <w:szCs w:val="28"/>
        </w:rPr>
        <w:t>- Application Form:</w:t>
      </w:r>
    </w:p>
    <w:p w14:paraId="066EDE61" w14:textId="77777777" w:rsidR="00BC07A9" w:rsidRPr="004B416D" w:rsidRDefault="00BC07A9" w:rsidP="00BC07A9">
      <w:pPr>
        <w:jc w:val="center"/>
        <w:rPr>
          <w:b/>
          <w:bCs/>
          <w:color w:val="FF0000"/>
          <w:sz w:val="28"/>
          <w:szCs w:val="28"/>
        </w:rPr>
      </w:pPr>
    </w:p>
    <w:p w14:paraId="6655E03D" w14:textId="6D029009" w:rsidR="00BC07A9" w:rsidRPr="00BC07A9" w:rsidRDefault="00215296" w:rsidP="00BC07A9">
      <w:pPr>
        <w:jc w:val="center"/>
        <w:rPr>
          <w:rFonts w:cs="Calibri"/>
          <w:sz w:val="28"/>
          <w:szCs w:val="28"/>
          <w:lang w:eastAsia="en-GB"/>
        </w:rPr>
      </w:pPr>
      <w:r>
        <w:rPr>
          <w:rStyle w:val="Strong"/>
          <w:rFonts w:cs="Calibri"/>
          <w:color w:val="000000"/>
          <w:sz w:val="28"/>
          <w:szCs w:val="28"/>
        </w:rPr>
        <w:t>The Mennaye (PZ)</w:t>
      </w:r>
      <w:r w:rsidR="00BC07A9" w:rsidRPr="00BC07A9">
        <w:rPr>
          <w:rStyle w:val="Strong"/>
          <w:rFonts w:cs="Calibri"/>
          <w:color w:val="000000"/>
          <w:sz w:val="28"/>
          <w:szCs w:val="28"/>
        </w:rPr>
        <w:t xml:space="preserve"> (TR</w:t>
      </w:r>
      <w:r>
        <w:rPr>
          <w:rStyle w:val="Strong"/>
          <w:rFonts w:cs="Calibri"/>
          <w:color w:val="000000"/>
          <w:sz w:val="28"/>
          <w:szCs w:val="28"/>
        </w:rPr>
        <w:t>18 4LY</w:t>
      </w:r>
      <w:r w:rsidR="00BC07A9" w:rsidRPr="00BC07A9">
        <w:rPr>
          <w:rStyle w:val="Strong"/>
          <w:rFonts w:cs="Calibri"/>
          <w:color w:val="000000"/>
          <w:sz w:val="28"/>
          <w:szCs w:val="28"/>
        </w:rPr>
        <w:t>)</w:t>
      </w:r>
    </w:p>
    <w:p w14:paraId="07887C6D" w14:textId="5369851F" w:rsidR="00BC07A9" w:rsidRPr="00BC07A9" w:rsidRDefault="00BC07A9" w:rsidP="00BC07A9">
      <w:pPr>
        <w:jc w:val="center"/>
        <w:rPr>
          <w:rFonts w:cs="Calibri"/>
          <w:sz w:val="28"/>
          <w:szCs w:val="28"/>
        </w:rPr>
      </w:pPr>
      <w:r w:rsidRPr="00BC07A9">
        <w:rPr>
          <w:rStyle w:val="Strong"/>
          <w:rFonts w:cs="Calibri"/>
          <w:color w:val="000000"/>
          <w:sz w:val="28"/>
          <w:szCs w:val="28"/>
        </w:rPr>
        <w:t>Wednesday 5</w:t>
      </w:r>
      <w:r w:rsidRPr="00BC07A9">
        <w:rPr>
          <w:rStyle w:val="Strong"/>
          <w:rFonts w:cs="Calibri"/>
          <w:color w:val="000000"/>
          <w:sz w:val="28"/>
          <w:szCs w:val="28"/>
          <w:vertAlign w:val="superscript"/>
        </w:rPr>
        <w:t>th</w:t>
      </w:r>
      <w:r w:rsidRPr="00BC07A9">
        <w:rPr>
          <w:rStyle w:val="Strong"/>
          <w:rFonts w:cs="Calibri"/>
          <w:color w:val="000000"/>
          <w:sz w:val="28"/>
          <w:szCs w:val="28"/>
        </w:rPr>
        <w:t xml:space="preserve"> of </w:t>
      </w:r>
      <w:r w:rsidR="00215296">
        <w:rPr>
          <w:rStyle w:val="Strong"/>
          <w:rFonts w:cs="Calibri"/>
          <w:color w:val="000000"/>
          <w:sz w:val="28"/>
          <w:szCs w:val="28"/>
        </w:rPr>
        <w:t xml:space="preserve">April </w:t>
      </w:r>
      <w:r w:rsidRPr="00BC07A9">
        <w:rPr>
          <w:rStyle w:val="Strong"/>
          <w:rFonts w:cs="Calibri"/>
          <w:color w:val="000000"/>
          <w:sz w:val="28"/>
          <w:szCs w:val="28"/>
        </w:rPr>
        <w:t>2023</w:t>
      </w:r>
    </w:p>
    <w:p w14:paraId="655739DB" w14:textId="738212BE" w:rsidR="003E0D8C" w:rsidRPr="003E0D8C" w:rsidRDefault="003E0D8C" w:rsidP="003E0D8C">
      <w:pPr>
        <w:jc w:val="center"/>
        <w:rPr>
          <w:rStyle w:val="Strong"/>
          <w:rFonts w:cs="Calibri"/>
          <w:color w:val="000000"/>
          <w:sz w:val="28"/>
          <w:szCs w:val="28"/>
        </w:rPr>
      </w:pPr>
      <w:r w:rsidRPr="003E0D8C">
        <w:rPr>
          <w:rStyle w:val="Strong"/>
          <w:rFonts w:cs="Calibri"/>
          <w:color w:val="000000"/>
          <w:sz w:val="28"/>
          <w:szCs w:val="28"/>
        </w:rPr>
        <w:t>09:45-11:00 U13s, U14s, U15s and U16s Backs Session</w:t>
      </w:r>
      <w:r w:rsidR="00F95BB7">
        <w:rPr>
          <w:rStyle w:val="Strong"/>
          <w:rFonts w:cs="Calibri"/>
          <w:color w:val="000000"/>
          <w:sz w:val="28"/>
          <w:szCs w:val="28"/>
        </w:rPr>
        <w:t xml:space="preserve"> £15</w:t>
      </w:r>
    </w:p>
    <w:p w14:paraId="3AA69A41" w14:textId="2355ED42" w:rsidR="00BC07A9" w:rsidRDefault="003E0D8C" w:rsidP="003E0D8C">
      <w:pPr>
        <w:pStyle w:val="ListParagraph"/>
        <w:ind w:left="0"/>
        <w:jc w:val="center"/>
        <w:rPr>
          <w:rFonts w:cs="Calibri"/>
          <w:color w:val="000000" w:themeColor="text1"/>
        </w:rPr>
      </w:pPr>
      <w:r w:rsidRPr="003E0D8C">
        <w:rPr>
          <w:rStyle w:val="Strong"/>
          <w:rFonts w:cs="Calibri"/>
          <w:color w:val="000000"/>
          <w:sz w:val="28"/>
          <w:szCs w:val="28"/>
        </w:rPr>
        <w:t>12:45-14:00 U13s, U14s, U15s and U16s Forwards Session</w:t>
      </w:r>
      <w:r w:rsidR="00F95BB7">
        <w:rPr>
          <w:rStyle w:val="Strong"/>
          <w:rFonts w:cs="Calibri"/>
          <w:color w:val="000000"/>
          <w:sz w:val="28"/>
          <w:szCs w:val="28"/>
        </w:rPr>
        <w:t xml:space="preserve"> £15</w:t>
      </w:r>
    </w:p>
    <w:p w14:paraId="67909CA8" w14:textId="53DF5AAE" w:rsidR="00BC07A9" w:rsidRPr="005F316B" w:rsidRDefault="00BC07A9" w:rsidP="00BC07A9">
      <w:pPr>
        <w:pStyle w:val="ListParagraph"/>
        <w:ind w:left="0"/>
        <w:rPr>
          <w:rFonts w:cs="Calibri"/>
          <w:color w:val="000000" w:themeColor="text1"/>
        </w:rPr>
      </w:pPr>
      <w:r w:rsidRPr="005F316B">
        <w:rPr>
          <w:rFonts w:cs="Calibri"/>
          <w:color w:val="000000" w:themeColor="text1"/>
        </w:rPr>
        <w:t>What I need to bring:</w:t>
      </w:r>
    </w:p>
    <w:p w14:paraId="31D6D6C3" w14:textId="3B0542C5" w:rsidR="00BC07A9" w:rsidRPr="00C178E4" w:rsidRDefault="00BC07A9" w:rsidP="00BC07A9">
      <w:pPr>
        <w:pStyle w:val="ListParagraph"/>
        <w:ind w:left="142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B</w:t>
      </w:r>
      <w:r w:rsidRPr="00C178E4">
        <w:rPr>
          <w:i/>
          <w:iCs/>
          <w:color w:val="000000" w:themeColor="text1"/>
        </w:rPr>
        <w:t>oots, plenty of water, appropriate rugby kit and wet</w:t>
      </w:r>
      <w:r>
        <w:rPr>
          <w:i/>
          <w:iCs/>
          <w:color w:val="000000" w:themeColor="text1"/>
        </w:rPr>
        <w:t xml:space="preserve"> weather clothing</w:t>
      </w:r>
      <w:r w:rsidRPr="00C178E4">
        <w:rPr>
          <w:i/>
          <w:iCs/>
          <w:color w:val="000000" w:themeColor="text1"/>
        </w:rPr>
        <w:t xml:space="preserve">. </w:t>
      </w:r>
      <w:r w:rsidRPr="00BC07A9">
        <w:rPr>
          <w:i/>
          <w:iCs/>
          <w:color w:val="000000" w:themeColor="text1"/>
        </w:rPr>
        <w:t>PLEASE ARRIVED CHANGED!</w:t>
      </w:r>
    </w:p>
    <w:p w14:paraId="19F9C8BD" w14:textId="77777777" w:rsidR="00BC07A9" w:rsidRPr="005F316B" w:rsidRDefault="00BC07A9" w:rsidP="00BC07A9">
      <w:pPr>
        <w:pStyle w:val="ListParagraph"/>
        <w:ind w:left="142"/>
        <w:rPr>
          <w:rFonts w:cs="Calibri"/>
          <w:i/>
          <w:iCs/>
          <w:color w:val="000000" w:themeColor="text1"/>
        </w:rPr>
      </w:pPr>
    </w:p>
    <w:p w14:paraId="1E96C298" w14:textId="77777777" w:rsidR="00BC07A9" w:rsidRDefault="00BC07A9" w:rsidP="00BC07A9">
      <w:pPr>
        <w:rPr>
          <w:bCs/>
        </w:rPr>
      </w:pPr>
      <w:r w:rsidRPr="004B416D">
        <w:rPr>
          <w:bCs/>
        </w:rPr>
        <w:t>Child’s Name: ……………………</w:t>
      </w:r>
      <w:r>
        <w:rPr>
          <w:bCs/>
        </w:rPr>
        <w:t>………………………...</w:t>
      </w:r>
    </w:p>
    <w:p w14:paraId="18B40315" w14:textId="3319C54F" w:rsidR="00BC07A9" w:rsidRDefault="00BC07A9" w:rsidP="00BC07A9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A1EF9" wp14:editId="37B3147E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266700" cy="1619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EC27E" id="Rectangle 4" o:spid="_x0000_s1026" style="position:absolute;margin-left:192.75pt;margin-top:.75pt;width:21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" fillcolor="white [3212]" strokecolor="black [3213]" strokeweight="2pt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5FE09" wp14:editId="088F9E6D">
                <wp:simplePos x="0" y="0"/>
                <wp:positionH relativeFrom="column">
                  <wp:posOffset>742950</wp:posOffset>
                </wp:positionH>
                <wp:positionV relativeFrom="paragraph">
                  <wp:posOffset>5715</wp:posOffset>
                </wp:positionV>
                <wp:extent cx="266700" cy="1619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673E3" id="Rectangle 3" o:spid="_x0000_s1026" style="position:absolute;margin-left:58.5pt;margin-top:.45pt;width:21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" fillcolor="white [3212]" strokecolor="black [3213]" strokeweight="2pt"/>
            </w:pict>
          </mc:Fallback>
        </mc:AlternateContent>
      </w:r>
      <w:r>
        <w:rPr>
          <w:bCs/>
        </w:rPr>
        <w:t xml:space="preserve">Please tick: </w:t>
      </w:r>
      <w:r w:rsidRPr="004B416D">
        <w:rPr>
          <w:bCs/>
        </w:rPr>
        <w:t xml:space="preserve">  </w:t>
      </w:r>
      <w:r>
        <w:rPr>
          <w:bCs/>
        </w:rPr>
        <w:t xml:space="preserve">       Backs Session                      Forwards Session</w:t>
      </w:r>
    </w:p>
    <w:p w14:paraId="4CE70981" w14:textId="77777777" w:rsidR="00BC07A9" w:rsidRDefault="00BC07A9" w:rsidP="00BC07A9">
      <w:pPr>
        <w:rPr>
          <w:bCs/>
        </w:rPr>
      </w:pPr>
    </w:p>
    <w:p w14:paraId="566481A3" w14:textId="77777777" w:rsidR="00BC07A9" w:rsidRDefault="00BC07A9" w:rsidP="00BC07A9">
      <w:pPr>
        <w:rPr>
          <w:rFonts w:cs="Calibri"/>
          <w:bCs/>
        </w:rPr>
      </w:pPr>
      <w:r w:rsidRPr="004B416D">
        <w:rPr>
          <w:rFonts w:cs="Calibri"/>
          <w:bCs/>
        </w:rPr>
        <w:t>Age Group (for the 202</w:t>
      </w:r>
      <w:r>
        <w:rPr>
          <w:rFonts w:cs="Calibri"/>
          <w:bCs/>
        </w:rPr>
        <w:t>2</w:t>
      </w:r>
      <w:r w:rsidRPr="004B416D">
        <w:rPr>
          <w:rFonts w:cs="Calibri"/>
          <w:bCs/>
        </w:rPr>
        <w:t>-2</w:t>
      </w:r>
      <w:r>
        <w:rPr>
          <w:rFonts w:cs="Calibri"/>
          <w:bCs/>
        </w:rPr>
        <w:t>3</w:t>
      </w:r>
      <w:r w:rsidRPr="004B416D">
        <w:rPr>
          <w:rFonts w:cs="Calibri"/>
          <w:bCs/>
        </w:rPr>
        <w:t xml:space="preserve"> season) U............</w:t>
      </w:r>
      <w:r>
        <w:rPr>
          <w:rFonts w:cs="Calibri"/>
          <w:bCs/>
        </w:rPr>
        <w:t>.....................</w:t>
      </w:r>
    </w:p>
    <w:p w14:paraId="68CE3A01" w14:textId="77777777" w:rsidR="00BC07A9" w:rsidRPr="004B416D" w:rsidRDefault="00BC07A9" w:rsidP="00BC07A9">
      <w:pPr>
        <w:rPr>
          <w:rFonts w:cs="Calibri"/>
          <w:bCs/>
        </w:rPr>
      </w:pPr>
    </w:p>
    <w:p w14:paraId="4A9438DD" w14:textId="77777777" w:rsidR="00BC07A9" w:rsidRDefault="00BC07A9" w:rsidP="00BC07A9">
      <w:pPr>
        <w:rPr>
          <w:bCs/>
        </w:rPr>
      </w:pPr>
      <w:r w:rsidRPr="004B416D">
        <w:rPr>
          <w:bCs/>
        </w:rPr>
        <w:t>Parent/Guardian Contact Number:………………………</w:t>
      </w:r>
      <w:r>
        <w:rPr>
          <w:bCs/>
        </w:rPr>
        <w:t>….</w:t>
      </w:r>
    </w:p>
    <w:p w14:paraId="335663D5" w14:textId="77777777" w:rsidR="00BC07A9" w:rsidRPr="004B416D" w:rsidRDefault="00BC07A9" w:rsidP="00BC07A9">
      <w:pPr>
        <w:rPr>
          <w:bCs/>
        </w:rPr>
      </w:pPr>
    </w:p>
    <w:p w14:paraId="1440AB4A" w14:textId="77777777" w:rsidR="00BC07A9" w:rsidRDefault="00BC07A9" w:rsidP="00BC07A9">
      <w:pPr>
        <w:rPr>
          <w:bCs/>
        </w:rPr>
      </w:pPr>
      <w:r w:rsidRPr="004B416D">
        <w:rPr>
          <w:bCs/>
        </w:rPr>
        <w:t>Parent/Guardian Email Address:..............................</w:t>
      </w:r>
      <w:r>
        <w:rPr>
          <w:bCs/>
        </w:rPr>
        <w:t>..............</w:t>
      </w:r>
    </w:p>
    <w:p w14:paraId="0FF7DF3F" w14:textId="77777777" w:rsidR="00BC07A9" w:rsidRPr="004B416D" w:rsidRDefault="00BC07A9" w:rsidP="00BC07A9">
      <w:pPr>
        <w:rPr>
          <w:bCs/>
        </w:rPr>
      </w:pPr>
    </w:p>
    <w:p w14:paraId="333C318E" w14:textId="77777777" w:rsidR="00BC07A9" w:rsidRDefault="00BC07A9" w:rsidP="00BC07A9">
      <w:pPr>
        <w:rPr>
          <w:bCs/>
        </w:rPr>
      </w:pPr>
      <w:r w:rsidRPr="004B416D">
        <w:rPr>
          <w:bCs/>
        </w:rPr>
        <w:t>Collection Password....................................................</w:t>
      </w:r>
      <w:r>
        <w:rPr>
          <w:bCs/>
        </w:rPr>
        <w:t>...........</w:t>
      </w:r>
    </w:p>
    <w:p w14:paraId="2745DADF" w14:textId="77777777" w:rsidR="00BC07A9" w:rsidRPr="004B416D" w:rsidRDefault="00BC07A9" w:rsidP="00BC07A9">
      <w:pPr>
        <w:rPr>
          <w:bCs/>
        </w:rPr>
      </w:pPr>
    </w:p>
    <w:p w14:paraId="3DEA5F06" w14:textId="77777777" w:rsidR="00BC07A9" w:rsidRDefault="00BC07A9" w:rsidP="00BC07A9">
      <w:pPr>
        <w:rPr>
          <w:bCs/>
        </w:rPr>
      </w:pPr>
      <w:r w:rsidRPr="004B416D">
        <w:rPr>
          <w:bCs/>
        </w:rPr>
        <w:t xml:space="preserve">Any relevant health problems, food allergies or medical issues?  </w:t>
      </w:r>
    </w:p>
    <w:p w14:paraId="634C43FE" w14:textId="77777777" w:rsidR="00BC07A9" w:rsidRPr="004B416D" w:rsidRDefault="00BC07A9" w:rsidP="00BC07A9">
      <w:pPr>
        <w:rPr>
          <w:bCs/>
        </w:rPr>
      </w:pPr>
    </w:p>
    <w:p w14:paraId="7FD946CE" w14:textId="77777777" w:rsidR="00BC07A9" w:rsidRPr="004B416D" w:rsidRDefault="00BC07A9" w:rsidP="00BC07A9">
      <w:pPr>
        <w:rPr>
          <w:bCs/>
        </w:rPr>
      </w:pPr>
      <w:r w:rsidRPr="004B416D">
        <w:rPr>
          <w:bCs/>
        </w:rPr>
        <w:t>….............................................…….…..........................................................................</w:t>
      </w:r>
    </w:p>
    <w:p w14:paraId="4D7E3D61" w14:textId="77777777" w:rsidR="00BC07A9" w:rsidRDefault="00BC07A9" w:rsidP="00BC07A9">
      <w:pPr>
        <w:rPr>
          <w:rFonts w:cs="Calibri"/>
        </w:rPr>
      </w:pPr>
    </w:p>
    <w:p w14:paraId="7F05857B" w14:textId="77777777" w:rsidR="00BC07A9" w:rsidRDefault="00BC07A9" w:rsidP="00BC07A9">
      <w:pPr>
        <w:rPr>
          <w:rFonts w:cs="Calibri"/>
        </w:rPr>
      </w:pPr>
      <w:r w:rsidRPr="004B416D">
        <w:rPr>
          <w:rFonts w:cs="Calibri"/>
        </w:rPr>
        <w:t xml:space="preserve">I also consent to the Cornish Pirates </w:t>
      </w:r>
      <w:r>
        <w:rPr>
          <w:rFonts w:cs="Calibri"/>
        </w:rPr>
        <w:t>t</w:t>
      </w:r>
      <w:r w:rsidRPr="004B416D">
        <w:rPr>
          <w:rFonts w:cs="Calibri"/>
        </w:rPr>
        <w:t>aking photographs of my child in coaching sessions, for community and promotional purposes only:  Yes / No</w:t>
      </w:r>
    </w:p>
    <w:p w14:paraId="11DEB852" w14:textId="77777777" w:rsidR="00BC07A9" w:rsidRDefault="00BC07A9" w:rsidP="00BC07A9">
      <w:pPr>
        <w:rPr>
          <w:rFonts w:cs="Calibri"/>
        </w:rPr>
      </w:pPr>
    </w:p>
    <w:p w14:paraId="2851E65A" w14:textId="692764F9" w:rsidR="00BC07A9" w:rsidRDefault="00BC07A9" w:rsidP="00BC07A9">
      <w:pPr>
        <w:rPr>
          <w:rFonts w:cs="Calibri"/>
        </w:rPr>
      </w:pPr>
      <w:r w:rsidRPr="00BB2148">
        <w:rPr>
          <w:rFonts w:cs="Calibri"/>
        </w:rPr>
        <w:t xml:space="preserve">Data Protection Consent: By completing and submitting this form you are consenting to Cornish Pirates holding your data and you will be added to our newsletter/mailing list. To  opt out of receiving information from the Cornish Pirates please email </w:t>
      </w:r>
      <w:hyperlink r:id="rId7" w:history="1">
        <w:r w:rsidR="00215296" w:rsidRPr="00443F13">
          <w:rPr>
            <w:rStyle w:val="Hyperlink"/>
          </w:rPr>
          <w:t>community@cornish-pirates.com</w:t>
        </w:r>
      </w:hyperlink>
      <w:r w:rsidR="00215296">
        <w:t xml:space="preserve"> </w:t>
      </w:r>
    </w:p>
    <w:p w14:paraId="68FEC5E3" w14:textId="77777777" w:rsidR="00BC07A9" w:rsidRDefault="00BC07A9" w:rsidP="00BC07A9">
      <w:pPr>
        <w:rPr>
          <w:bCs/>
        </w:rPr>
      </w:pPr>
    </w:p>
    <w:p w14:paraId="10FA8257" w14:textId="77777777" w:rsidR="00BC07A9" w:rsidRPr="00317E2B" w:rsidRDefault="00BC07A9" w:rsidP="00BC07A9">
      <w:pPr>
        <w:rPr>
          <w:b/>
        </w:rPr>
      </w:pPr>
      <w:r w:rsidRPr="00317E2B">
        <w:rPr>
          <w:b/>
        </w:rPr>
        <w:t xml:space="preserve">Payment Method:    </w:t>
      </w:r>
    </w:p>
    <w:p w14:paraId="7566F428" w14:textId="3A0B47B4" w:rsidR="00BC07A9" w:rsidRPr="004B416D" w:rsidRDefault="00BC07A9" w:rsidP="00BC07A9">
      <w:r w:rsidRPr="004B416D">
        <w:t>£1</w:t>
      </w:r>
      <w:r>
        <w:t>5</w:t>
      </w:r>
      <w:r w:rsidRPr="004B416D">
        <w:t xml:space="preserve"> per child </w:t>
      </w:r>
      <w:r>
        <w:t xml:space="preserve">(per session) </w:t>
      </w:r>
      <w:r w:rsidRPr="004B416D">
        <w:t>to pay on the day (with contactless payment!)</w:t>
      </w:r>
    </w:p>
    <w:p w14:paraId="09B19759" w14:textId="77777777" w:rsidR="00BC07A9" w:rsidRDefault="00BC07A9" w:rsidP="00BC07A9">
      <w:pPr>
        <w:rPr>
          <w:bCs/>
        </w:rPr>
      </w:pPr>
    </w:p>
    <w:p w14:paraId="7D07EBB3" w14:textId="77777777" w:rsidR="00BC07A9" w:rsidRDefault="00BC07A9" w:rsidP="00BC07A9">
      <w:r w:rsidRPr="001D091B">
        <w:rPr>
          <w:bCs/>
        </w:rPr>
        <w:t>Parent/Guardian Electronic Signature: …………………………….    Date:</w:t>
      </w:r>
      <w:r w:rsidRPr="001D091B">
        <w:t xml:space="preserve"> </w:t>
      </w:r>
    </w:p>
    <w:sectPr w:rsidR="00BC07A9" w:rsidSect="00BC07A9">
      <w:headerReference w:type="default" r:id="rId8"/>
      <w:footerReference w:type="default" r:id="rId9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1DD57" w14:textId="77777777" w:rsidR="00B805BD" w:rsidRDefault="00B805BD" w:rsidP="00007741">
      <w:r>
        <w:separator/>
      </w:r>
    </w:p>
  </w:endnote>
  <w:endnote w:type="continuationSeparator" w:id="0">
    <w:p w14:paraId="398567CD" w14:textId="77777777" w:rsidR="00B805BD" w:rsidRDefault="00B805BD" w:rsidP="00007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32"/>
      <w:gridCol w:w="1743"/>
      <w:gridCol w:w="1743"/>
      <w:gridCol w:w="1743"/>
      <w:gridCol w:w="1743"/>
      <w:gridCol w:w="1953"/>
    </w:tblGrid>
    <w:tr w:rsidR="00362E5B" w14:paraId="48E1F029" w14:textId="77777777" w:rsidTr="008E4526">
      <w:tc>
        <w:tcPr>
          <w:tcW w:w="1985" w:type="dxa"/>
        </w:tcPr>
        <w:p w14:paraId="77D5D1D8" w14:textId="77777777" w:rsidR="008E4526" w:rsidRDefault="008E4526" w:rsidP="00FA53DE">
          <w:pPr>
            <w:rPr>
              <w:noProof/>
              <w:lang w:val="en-GB" w:eastAsia="en-GB"/>
            </w:rPr>
          </w:pPr>
        </w:p>
        <w:p w14:paraId="170EBF4E" w14:textId="77777777" w:rsidR="008E4526" w:rsidRDefault="008E4526" w:rsidP="00FA53DE">
          <w:pPr>
            <w:rPr>
              <w:noProof/>
              <w:lang w:val="en-GB" w:eastAsia="en-GB"/>
            </w:rPr>
          </w:pPr>
        </w:p>
        <w:p w14:paraId="314E45D4" w14:textId="77777777" w:rsidR="008E4526" w:rsidRDefault="008E4526" w:rsidP="00FA53DE">
          <w:pPr>
            <w:rPr>
              <w:noProof/>
              <w:lang w:val="en-GB" w:eastAsia="en-GB"/>
            </w:rPr>
          </w:pPr>
        </w:p>
        <w:p w14:paraId="03F4CCE8" w14:textId="46BF3B2F" w:rsidR="00362E5B" w:rsidRDefault="00362E5B" w:rsidP="00FA53DE">
          <w:r>
            <w:rPr>
              <w:noProof/>
              <w:lang w:val="en-GB" w:eastAsia="en-GB"/>
            </w:rPr>
            <w:drawing>
              <wp:inline distT="0" distB="0" distL="0" distR="0" wp14:anchorId="2EDFF5CF" wp14:editId="68461F8D">
                <wp:extent cx="863732" cy="64770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505" cy="664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0FDDEE41" w14:textId="4E4D9AFF" w:rsidR="00362E5B" w:rsidRDefault="00362E5B" w:rsidP="00FA53DE">
          <w:pPr>
            <w:rPr>
              <w:noProof/>
            </w:rPr>
          </w:pPr>
        </w:p>
        <w:p w14:paraId="123FFC2F" w14:textId="77777777" w:rsidR="008E4526" w:rsidRDefault="008E4526" w:rsidP="00FA53DE">
          <w:pPr>
            <w:rPr>
              <w:noProof/>
            </w:rPr>
          </w:pPr>
        </w:p>
        <w:p w14:paraId="14A95930" w14:textId="77777777" w:rsidR="008E4526" w:rsidRDefault="008E4526" w:rsidP="00FA53DE">
          <w:pPr>
            <w:rPr>
              <w:noProof/>
            </w:rPr>
          </w:pPr>
        </w:p>
        <w:p w14:paraId="12286E29" w14:textId="77777777" w:rsidR="008E4526" w:rsidRDefault="008E4526" w:rsidP="00FA53DE">
          <w:pPr>
            <w:rPr>
              <w:noProof/>
            </w:rPr>
          </w:pPr>
        </w:p>
        <w:p w14:paraId="39D2CBC3" w14:textId="22D9A1FF" w:rsidR="00362E5B" w:rsidRDefault="00362E5B" w:rsidP="00FA53DE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5D8D6A40" wp14:editId="47A287EA">
                <wp:extent cx="1043940" cy="281940"/>
                <wp:effectExtent l="0" t="0" r="3810" b="3810"/>
                <wp:docPr id="1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 preferRelativeResize="0"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4430" cy="282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165885E" w14:textId="1C1913FE" w:rsidR="00362E5B" w:rsidRPr="00FA53DE" w:rsidRDefault="00362E5B" w:rsidP="00FA53DE">
          <w:pPr>
            <w:rPr>
              <w:b/>
            </w:rPr>
          </w:pPr>
        </w:p>
      </w:tc>
      <w:tc>
        <w:tcPr>
          <w:tcW w:w="2268" w:type="dxa"/>
        </w:tcPr>
        <w:p w14:paraId="0F2D5ECF" w14:textId="3D9AEEFB" w:rsidR="00362E5B" w:rsidRDefault="00362E5B" w:rsidP="00FA53DE">
          <w:pPr>
            <w:jc w:val="center"/>
            <w:rPr>
              <w:b/>
              <w:noProof/>
              <w:lang w:eastAsia="en-GB"/>
            </w:rPr>
          </w:pPr>
        </w:p>
        <w:p w14:paraId="7BCEF9AF" w14:textId="77777777" w:rsidR="008E4526" w:rsidRPr="00FA53DE" w:rsidRDefault="008E4526" w:rsidP="00FA53DE">
          <w:pPr>
            <w:jc w:val="center"/>
            <w:rPr>
              <w:b/>
              <w:noProof/>
              <w:lang w:eastAsia="en-GB"/>
            </w:rPr>
          </w:pPr>
        </w:p>
        <w:p w14:paraId="0E51DC23" w14:textId="77777777" w:rsidR="008E4526" w:rsidRDefault="008E4526" w:rsidP="00FA53DE">
          <w:pPr>
            <w:jc w:val="center"/>
            <w:rPr>
              <w:noProof/>
            </w:rPr>
          </w:pPr>
        </w:p>
        <w:p w14:paraId="692BCD5D" w14:textId="77777777" w:rsidR="008E4526" w:rsidRDefault="008E4526" w:rsidP="00FA53DE">
          <w:pPr>
            <w:jc w:val="center"/>
            <w:rPr>
              <w:noProof/>
            </w:rPr>
          </w:pPr>
        </w:p>
        <w:p w14:paraId="5A9AEAD0" w14:textId="3416C90D" w:rsidR="00362E5B" w:rsidRPr="00FA53DE" w:rsidRDefault="00362E5B" w:rsidP="00FA53DE">
          <w:pPr>
            <w:jc w:val="center"/>
            <w:rPr>
              <w:b/>
              <w:noProof/>
              <w:lang w:eastAsia="en-GB"/>
            </w:rPr>
          </w:pPr>
          <w:r>
            <w:rPr>
              <w:noProof/>
            </w:rPr>
            <w:drawing>
              <wp:inline distT="0" distB="0" distL="0" distR="0" wp14:anchorId="0534A979" wp14:editId="73CA3515">
                <wp:extent cx="982980" cy="326734"/>
                <wp:effectExtent l="0" t="0" r="762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538" cy="333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2A69F2F8" w14:textId="77777777" w:rsidR="008E4526" w:rsidRDefault="008E4526" w:rsidP="00FA53DE">
          <w:pPr>
            <w:jc w:val="center"/>
            <w:rPr>
              <w:noProof/>
            </w:rPr>
          </w:pPr>
        </w:p>
        <w:p w14:paraId="6CD4E85B" w14:textId="77777777" w:rsidR="008E4526" w:rsidRDefault="008E4526" w:rsidP="00FA53DE">
          <w:pPr>
            <w:jc w:val="center"/>
            <w:rPr>
              <w:noProof/>
            </w:rPr>
          </w:pPr>
        </w:p>
        <w:p w14:paraId="4DFC3D0F" w14:textId="77777777" w:rsidR="008E4526" w:rsidRDefault="008E4526" w:rsidP="00FA53DE">
          <w:pPr>
            <w:jc w:val="center"/>
            <w:rPr>
              <w:noProof/>
            </w:rPr>
          </w:pPr>
        </w:p>
        <w:p w14:paraId="74D25FC8" w14:textId="50725A3A" w:rsidR="00362E5B" w:rsidRDefault="00362E5B" w:rsidP="00FA53DE">
          <w:pPr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1FFAEE1" wp14:editId="49D8684C">
                <wp:extent cx="952179" cy="421105"/>
                <wp:effectExtent l="0" t="0" r="63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6967" cy="4320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42F0F93" w14:textId="4851D838" w:rsidR="00362E5B" w:rsidRPr="006C1A36" w:rsidRDefault="00362E5B" w:rsidP="00FA53DE">
          <w:pPr>
            <w:jc w:val="center"/>
            <w:rPr>
              <w:b/>
              <w:bCs/>
              <w:noProof/>
              <w:sz w:val="34"/>
              <w:szCs w:val="34"/>
              <w:lang w:eastAsia="en-GB"/>
            </w:rPr>
          </w:pPr>
        </w:p>
        <w:p w14:paraId="540C7DD4" w14:textId="77777777" w:rsidR="00362E5B" w:rsidRDefault="00362E5B" w:rsidP="00FA53DE"/>
      </w:tc>
      <w:tc>
        <w:tcPr>
          <w:tcW w:w="2268" w:type="dxa"/>
        </w:tcPr>
        <w:p w14:paraId="372728EA" w14:textId="13F1D5E6" w:rsidR="008E4526" w:rsidRDefault="00362E5B" w:rsidP="00FA53DE">
          <w:r>
            <w:t xml:space="preserve">  </w:t>
          </w:r>
        </w:p>
        <w:p w14:paraId="3FA79A1E" w14:textId="77777777" w:rsidR="008E4526" w:rsidRDefault="008E4526" w:rsidP="00FA53DE">
          <w:pPr>
            <w:rPr>
              <w:noProof/>
            </w:rPr>
          </w:pPr>
        </w:p>
        <w:p w14:paraId="22E0F5A8" w14:textId="60BF480E" w:rsidR="008E4526" w:rsidRDefault="008E4526" w:rsidP="00FA53DE">
          <w:pPr>
            <w:rPr>
              <w:noProof/>
            </w:rPr>
          </w:pPr>
        </w:p>
        <w:p w14:paraId="253C3899" w14:textId="77777777" w:rsidR="008E4526" w:rsidRDefault="008E4526" w:rsidP="00FA53DE">
          <w:pPr>
            <w:rPr>
              <w:noProof/>
            </w:rPr>
          </w:pPr>
        </w:p>
        <w:p w14:paraId="7E43FEB6" w14:textId="3EE2EE69" w:rsidR="00362E5B" w:rsidRDefault="008E4526" w:rsidP="00FA53DE">
          <w:r>
            <w:rPr>
              <w:noProof/>
            </w:rPr>
            <w:drawing>
              <wp:inline distT="0" distB="0" distL="0" distR="0" wp14:anchorId="7F78AD96" wp14:editId="54E3C465">
                <wp:extent cx="1054543" cy="228600"/>
                <wp:effectExtent l="0" t="0" r="0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980" cy="241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62E5B">
            <w:t xml:space="preserve">                 </w:t>
          </w:r>
        </w:p>
      </w:tc>
      <w:tc>
        <w:tcPr>
          <w:tcW w:w="2552" w:type="dxa"/>
        </w:tcPr>
        <w:p w14:paraId="5D6CBE50" w14:textId="77777777" w:rsidR="008E4526" w:rsidRDefault="00362E5B" w:rsidP="00FA53DE">
          <w:pPr>
            <w:rPr>
              <w:noProof/>
              <w:lang w:val="en-GB" w:eastAsia="en-GB"/>
            </w:rPr>
          </w:pPr>
          <w:r>
            <w:rPr>
              <w:noProof/>
              <w:lang w:val="en-GB" w:eastAsia="en-GB"/>
            </w:rPr>
            <w:t xml:space="preserve"> </w:t>
          </w:r>
        </w:p>
        <w:p w14:paraId="0C26C77A" w14:textId="77777777" w:rsidR="008E4526" w:rsidRDefault="008E4526" w:rsidP="00FA53DE">
          <w:pPr>
            <w:rPr>
              <w:noProof/>
              <w:lang w:val="en-GB" w:eastAsia="en-GB"/>
            </w:rPr>
          </w:pPr>
        </w:p>
        <w:p w14:paraId="3EA576A9" w14:textId="77777777" w:rsidR="008E4526" w:rsidRDefault="008E4526" w:rsidP="00FA53DE">
          <w:pPr>
            <w:rPr>
              <w:noProof/>
              <w:lang w:val="en-GB" w:eastAsia="en-GB"/>
            </w:rPr>
          </w:pPr>
        </w:p>
        <w:p w14:paraId="118F7E03" w14:textId="1254148F" w:rsidR="00362E5B" w:rsidRDefault="00362E5B" w:rsidP="00FA53DE">
          <w:r>
            <w:rPr>
              <w:noProof/>
              <w:lang w:val="en-GB" w:eastAsia="en-GB"/>
            </w:rPr>
            <w:drawing>
              <wp:inline distT="0" distB="0" distL="0" distR="0" wp14:anchorId="3DA207D1" wp14:editId="5F5D4946">
                <wp:extent cx="1070491" cy="563880"/>
                <wp:effectExtent l="0" t="0" r="0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008" cy="573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C74224" w14:textId="77777777" w:rsidR="00007741" w:rsidRDefault="00007741" w:rsidP="006D04D3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 xml:space="preserve">Cornish Pirates is a brand of Penzance &amp; Newlyn Rugby Ltd. A limited company registered in England and Wales. </w:t>
    </w:r>
    <w:r w:rsidRPr="008E5769">
      <w:rPr>
        <w:rFonts w:ascii="Helvetica Neue" w:hAnsi="Helvetica Neue" w:cs="Arial"/>
        <w:color w:val="999999"/>
        <w:sz w:val="18"/>
      </w:rPr>
      <w:br/>
      <w:t xml:space="preserve">Registered Office: 45 Lemon Street, Truro, Cornwall TR1 2NS. Registered No 541 5907. VAT No. </w:t>
    </w:r>
    <w:r w:rsidR="00901975" w:rsidRPr="00901975">
      <w:rPr>
        <w:rFonts w:ascii="Helvetica Neue" w:hAnsi="Helvetica Neue" w:cs="Arial"/>
        <w:color w:val="999999"/>
        <w:sz w:val="18"/>
      </w:rPr>
      <w:t>281 2078 14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D13D7" w14:textId="77777777" w:rsidR="00B805BD" w:rsidRDefault="00B805BD" w:rsidP="00007741">
      <w:r>
        <w:separator/>
      </w:r>
    </w:p>
  </w:footnote>
  <w:footnote w:type="continuationSeparator" w:id="0">
    <w:p w14:paraId="74290A5A" w14:textId="77777777" w:rsidR="00B805BD" w:rsidRDefault="00B805BD" w:rsidP="00007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5"/>
      <w:gridCol w:w="4601"/>
    </w:tblGrid>
    <w:tr w:rsidR="00007741" w14:paraId="5AF0EAFF" w14:textId="77777777" w:rsidTr="00007741">
      <w:trPr>
        <w:trHeight w:val="416"/>
      </w:trPr>
      <w:tc>
        <w:tcPr>
          <w:tcW w:w="4621" w:type="dxa"/>
        </w:tcPr>
        <w:p w14:paraId="1D6056FD" w14:textId="77777777" w:rsidR="00007741" w:rsidRPr="00007741" w:rsidRDefault="00007741" w:rsidP="00007741">
          <w:pPr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</w:pPr>
        </w:p>
      </w:tc>
      <w:tc>
        <w:tcPr>
          <w:tcW w:w="4621" w:type="dxa"/>
          <w:vMerge w:val="restart"/>
        </w:tcPr>
        <w:p w14:paraId="13F5E222" w14:textId="77777777" w:rsidR="00007741" w:rsidRDefault="00007741" w:rsidP="00007741">
          <w:pPr>
            <w:jc w:val="right"/>
            <w:rPr>
              <w:noProof/>
              <w:lang w:eastAsia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4291D9C8" wp14:editId="705CB02F">
                <wp:extent cx="2602558" cy="962025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rates_Logo_Secondary1_PANTO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3804" cy="966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7741" w14:paraId="11BCF6BC" w14:textId="77777777" w:rsidTr="00007741">
      <w:trPr>
        <w:trHeight w:val="1111"/>
      </w:trPr>
      <w:tc>
        <w:tcPr>
          <w:tcW w:w="4621" w:type="dxa"/>
        </w:tcPr>
        <w:p w14:paraId="67741EC3" w14:textId="77777777" w:rsidR="00007741" w:rsidRPr="00007741" w:rsidRDefault="00007741" w:rsidP="00007741">
          <w:pPr>
            <w:rPr>
              <w:rFonts w:ascii="Helvetica Neue" w:hAnsi="Helvetica Neue"/>
            </w:rPr>
          </w:pP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Westholme, Alexandra Road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Penzance, Cornwall, TR18 4LY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T: 01736 331961 F: 01736 335319</w:t>
          </w:r>
          <w:r>
            <w:rPr>
              <w:rFonts w:ascii="Helvetica Neue" w:hAnsi="Helvetica Neue"/>
              <w:color w:val="808080"/>
              <w:sz w:val="20"/>
            </w:rPr>
            <w:br/>
          </w:r>
          <w:r w:rsidRPr="00007741">
            <w:rPr>
              <w:rFonts w:ascii="Helvetica Neue" w:hAnsi="Helvetica Neue"/>
              <w:color w:val="808080"/>
              <w:sz w:val="20"/>
            </w:rPr>
            <w:t>admin@cornish-pirates.com</w:t>
          </w:r>
          <w:r w:rsidRPr="00007741">
            <w:rPr>
              <w:rFonts w:ascii="Helvetica Neue" w:hAnsi="Helvetica Neue"/>
              <w:color w:val="808080"/>
              <w:sz w:val="20"/>
            </w:rPr>
            <w:br/>
            <w:t>www.cornish-pirates.com</w:t>
          </w:r>
        </w:p>
      </w:tc>
      <w:tc>
        <w:tcPr>
          <w:tcW w:w="4621" w:type="dxa"/>
          <w:vMerge/>
        </w:tcPr>
        <w:p w14:paraId="6CCD0EC8" w14:textId="77777777" w:rsidR="00007741" w:rsidRDefault="00007741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14:paraId="04D352B0" w14:textId="33CB70C8" w:rsidR="004A30BC" w:rsidRPr="005A6F04" w:rsidRDefault="004A30BC" w:rsidP="009A423D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6610DF"/>
    <w:multiLevelType w:val="hybridMultilevel"/>
    <w:tmpl w:val="CA42B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645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CD3"/>
    <w:rsid w:val="00007741"/>
    <w:rsid w:val="00085D4E"/>
    <w:rsid w:val="00096E50"/>
    <w:rsid w:val="000A79E3"/>
    <w:rsid w:val="000F5685"/>
    <w:rsid w:val="00152DA5"/>
    <w:rsid w:val="0019603A"/>
    <w:rsid w:val="001B1353"/>
    <w:rsid w:val="002020EF"/>
    <w:rsid w:val="00215296"/>
    <w:rsid w:val="00233E7C"/>
    <w:rsid w:val="002A6CE9"/>
    <w:rsid w:val="002D4876"/>
    <w:rsid w:val="00362E5B"/>
    <w:rsid w:val="003E0D8C"/>
    <w:rsid w:val="003F7E52"/>
    <w:rsid w:val="004A30BC"/>
    <w:rsid w:val="00564CE8"/>
    <w:rsid w:val="005A6F04"/>
    <w:rsid w:val="005E36B3"/>
    <w:rsid w:val="00625026"/>
    <w:rsid w:val="006C1A36"/>
    <w:rsid w:val="006D04D3"/>
    <w:rsid w:val="00833ED6"/>
    <w:rsid w:val="008934AE"/>
    <w:rsid w:val="00894CD3"/>
    <w:rsid w:val="008D316B"/>
    <w:rsid w:val="008E4526"/>
    <w:rsid w:val="008E5769"/>
    <w:rsid w:val="008F096E"/>
    <w:rsid w:val="00901975"/>
    <w:rsid w:val="00906D17"/>
    <w:rsid w:val="009415E3"/>
    <w:rsid w:val="009A423D"/>
    <w:rsid w:val="009E22D3"/>
    <w:rsid w:val="00A7036D"/>
    <w:rsid w:val="00A80321"/>
    <w:rsid w:val="00AB7E74"/>
    <w:rsid w:val="00AD49E3"/>
    <w:rsid w:val="00B805BD"/>
    <w:rsid w:val="00BA467D"/>
    <w:rsid w:val="00BB1EFD"/>
    <w:rsid w:val="00BC07A9"/>
    <w:rsid w:val="00D33C40"/>
    <w:rsid w:val="00D57335"/>
    <w:rsid w:val="00E203E3"/>
    <w:rsid w:val="00E528E2"/>
    <w:rsid w:val="00E72CB7"/>
    <w:rsid w:val="00E956B8"/>
    <w:rsid w:val="00EC7294"/>
    <w:rsid w:val="00F95BB7"/>
    <w:rsid w:val="00FA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263A6"/>
  <w15:docId w15:val="{6B2F8241-5E3E-4CCB-8E84-AFC9B1FE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6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uppressAutoHyphens w:val="0"/>
    </w:pPr>
    <w:rPr>
      <w:rFonts w:ascii="Arial" w:hAnsi="Arial"/>
      <w:color w:val="808080"/>
      <w:sz w:val="20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2D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C07A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15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munity@cornish-pirat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Local\Microsoft\Windows\INetCache\Content.Outlook\BRNDP7K0\letterhead_new_vat_2017_%20(00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letterhead_new_vat_2017_ (008)</Template>
  <TotalTime>2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</dc:creator>
  <cp:keywords/>
  <dc:description/>
  <cp:lastModifiedBy>Sam Teasdale</cp:lastModifiedBy>
  <cp:revision>3</cp:revision>
  <cp:lastPrinted>2019-09-04T12:00:00Z</cp:lastPrinted>
  <dcterms:created xsi:type="dcterms:W3CDTF">2023-03-16T11:28:00Z</dcterms:created>
  <dcterms:modified xsi:type="dcterms:W3CDTF">2023-03-16T11:28:00Z</dcterms:modified>
</cp:coreProperties>
</file>