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EEC4" w14:textId="05C6F953" w:rsidR="00317E2B" w:rsidRPr="00D46C84" w:rsidRDefault="00C43050" w:rsidP="00317E2B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Summer</w:t>
      </w:r>
      <w:r w:rsidR="00D34F09">
        <w:rPr>
          <w:b/>
          <w:bCs/>
          <w:color w:val="FF0000"/>
          <w:sz w:val="28"/>
          <w:szCs w:val="28"/>
        </w:rPr>
        <w:t xml:space="preserve"> </w:t>
      </w:r>
      <w:r w:rsidR="006A5080" w:rsidRPr="006A5080">
        <w:rPr>
          <w:b/>
          <w:bCs/>
          <w:color w:val="FF0000"/>
          <w:sz w:val="28"/>
          <w:szCs w:val="28"/>
        </w:rPr>
        <w:t>Coaching Clinic</w:t>
      </w:r>
      <w:r w:rsidR="00317E2B" w:rsidRPr="00D46C84">
        <w:rPr>
          <w:b/>
          <w:bCs/>
          <w:color w:val="FF0000"/>
          <w:sz w:val="28"/>
          <w:szCs w:val="28"/>
        </w:rPr>
        <w:t>- Application Form:</w:t>
      </w:r>
    </w:p>
    <w:p w14:paraId="6181E391" w14:textId="77777777" w:rsidR="00317E2B" w:rsidRPr="004B416D" w:rsidRDefault="00317E2B" w:rsidP="00317E2B">
      <w:pPr>
        <w:jc w:val="center"/>
        <w:rPr>
          <w:b/>
          <w:bCs/>
          <w:color w:val="FF0000"/>
          <w:sz w:val="28"/>
          <w:szCs w:val="28"/>
        </w:rPr>
      </w:pPr>
    </w:p>
    <w:p w14:paraId="19CD957F" w14:textId="17AEFC47" w:rsidR="00317E2B" w:rsidRPr="004B416D" w:rsidRDefault="00784365" w:rsidP="00317E2B">
      <w:pPr>
        <w:jc w:val="center"/>
        <w:rPr>
          <w:rFonts w:cs="Calibri"/>
          <w:sz w:val="32"/>
          <w:szCs w:val="32"/>
          <w:lang w:eastAsia="en-GB"/>
        </w:rPr>
      </w:pPr>
      <w:r>
        <w:rPr>
          <w:rStyle w:val="Strong"/>
          <w:rFonts w:cs="Calibri"/>
          <w:color w:val="000000"/>
          <w:sz w:val="32"/>
          <w:szCs w:val="32"/>
        </w:rPr>
        <w:t xml:space="preserve">Newquay Hornets RFC </w:t>
      </w:r>
      <w:r w:rsidRPr="00784365">
        <w:rPr>
          <w:rStyle w:val="Strong"/>
          <w:rFonts w:cs="Calibri"/>
          <w:color w:val="000000"/>
          <w:sz w:val="32"/>
          <w:szCs w:val="32"/>
        </w:rPr>
        <w:t>(TR7 2SL)</w:t>
      </w:r>
    </w:p>
    <w:p w14:paraId="7EECD6C4" w14:textId="55E18F1F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Wednesda</w:t>
      </w:r>
      <w:r w:rsidR="00D34F09">
        <w:rPr>
          <w:rStyle w:val="Strong"/>
          <w:rFonts w:cs="Calibri"/>
          <w:color w:val="000000"/>
          <w:sz w:val="32"/>
          <w:szCs w:val="32"/>
        </w:rPr>
        <w:t xml:space="preserve">y </w:t>
      </w:r>
      <w:r w:rsidR="00784365">
        <w:rPr>
          <w:rStyle w:val="Strong"/>
          <w:rFonts w:cs="Calibri"/>
          <w:color w:val="000000"/>
          <w:sz w:val="32"/>
          <w:szCs w:val="32"/>
        </w:rPr>
        <w:t>17</w:t>
      </w:r>
      <w:r w:rsidR="00784365" w:rsidRPr="00784365">
        <w:rPr>
          <w:rStyle w:val="Strong"/>
          <w:rFonts w:cs="Calibri"/>
          <w:color w:val="000000"/>
          <w:sz w:val="32"/>
          <w:szCs w:val="32"/>
          <w:vertAlign w:val="superscript"/>
        </w:rPr>
        <w:t>th</w:t>
      </w:r>
      <w:r w:rsidR="00784365">
        <w:rPr>
          <w:rStyle w:val="Strong"/>
          <w:rFonts w:cs="Calibri"/>
          <w:color w:val="000000"/>
          <w:sz w:val="32"/>
          <w:szCs w:val="32"/>
        </w:rPr>
        <w:t xml:space="preserve"> </w:t>
      </w:r>
      <w:r w:rsidR="00C43050">
        <w:rPr>
          <w:rStyle w:val="Strong"/>
          <w:rFonts w:cs="Calibri"/>
          <w:color w:val="000000"/>
          <w:sz w:val="32"/>
          <w:szCs w:val="32"/>
        </w:rPr>
        <w:t>of August 2022</w:t>
      </w:r>
    </w:p>
    <w:p w14:paraId="5EF80ECB" w14:textId="77777777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09:45</w:t>
      </w:r>
      <w:r>
        <w:rPr>
          <w:rStyle w:val="Strong"/>
          <w:rFonts w:cs="Calibri"/>
          <w:color w:val="000000"/>
          <w:sz w:val="32"/>
          <w:szCs w:val="32"/>
        </w:rPr>
        <w:t>-</w:t>
      </w:r>
      <w:r w:rsidRPr="004B416D">
        <w:rPr>
          <w:rStyle w:val="Strong"/>
          <w:rFonts w:cs="Calibri"/>
          <w:color w:val="000000"/>
          <w:sz w:val="32"/>
          <w:szCs w:val="32"/>
        </w:rPr>
        <w:t>12:00 U8s, U9s and U10s.</w:t>
      </w:r>
    </w:p>
    <w:p w14:paraId="6D5C69AB" w14:textId="77777777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12:45</w:t>
      </w:r>
      <w:r>
        <w:rPr>
          <w:rStyle w:val="Strong"/>
          <w:rFonts w:cs="Calibri"/>
          <w:color w:val="000000"/>
          <w:sz w:val="32"/>
          <w:szCs w:val="32"/>
        </w:rPr>
        <w:t>-</w:t>
      </w:r>
      <w:r w:rsidRPr="004B416D">
        <w:rPr>
          <w:rStyle w:val="Strong"/>
          <w:rFonts w:cs="Calibri"/>
          <w:color w:val="000000"/>
          <w:sz w:val="32"/>
          <w:szCs w:val="32"/>
        </w:rPr>
        <w:t>15:00 U11s, U12s and U13s.</w:t>
      </w:r>
    </w:p>
    <w:p w14:paraId="0D4EC2DB" w14:textId="77777777" w:rsidR="00317E2B" w:rsidRPr="00317E2B" w:rsidRDefault="00317E2B" w:rsidP="00317E2B">
      <w:pPr>
        <w:pStyle w:val="ListParagraph"/>
        <w:ind w:left="0"/>
        <w:jc w:val="center"/>
        <w:rPr>
          <w:color w:val="000000" w:themeColor="text1"/>
          <w:sz w:val="32"/>
          <w:szCs w:val="32"/>
        </w:rPr>
      </w:pPr>
      <w:r w:rsidRPr="00317E2B">
        <w:rPr>
          <w:color w:val="000000" w:themeColor="text1"/>
          <w:sz w:val="32"/>
          <w:szCs w:val="32"/>
        </w:rPr>
        <w:t>PLEASE ARRIVED CHANGED!</w:t>
      </w:r>
    </w:p>
    <w:p w14:paraId="2195F73E" w14:textId="77777777" w:rsidR="00317E2B" w:rsidRPr="005F316B" w:rsidRDefault="00317E2B" w:rsidP="00317E2B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355CBB7D" w14:textId="46AFE41C" w:rsidR="00C178E4" w:rsidRPr="00C178E4" w:rsidRDefault="00317E2B" w:rsidP="00C178E4">
      <w:pPr>
        <w:pStyle w:val="ListParagraph"/>
        <w:ind w:left="142"/>
        <w:rPr>
          <w:i/>
          <w:iCs/>
          <w:color w:val="000000" w:themeColor="text1"/>
        </w:rPr>
      </w:pPr>
      <w:r w:rsidRPr="00C178E4">
        <w:rPr>
          <w:i/>
          <w:iCs/>
          <w:color w:val="000000" w:themeColor="text1"/>
        </w:rPr>
        <w:t xml:space="preserve">Hand sanitiser (optional), boots, plenty of water, appropriate rugby kit and </w:t>
      </w:r>
      <w:r w:rsidR="00C178E4" w:rsidRPr="00C178E4">
        <w:rPr>
          <w:i/>
          <w:iCs/>
          <w:color w:val="000000" w:themeColor="text1"/>
        </w:rPr>
        <w:t xml:space="preserve">wet/sunny </w:t>
      </w:r>
      <w:r w:rsidRPr="00C178E4">
        <w:rPr>
          <w:i/>
          <w:iCs/>
          <w:color w:val="000000" w:themeColor="text1"/>
        </w:rPr>
        <w:t xml:space="preserve">weather clothing. </w:t>
      </w:r>
      <w:r w:rsidR="00C178E4" w:rsidRPr="00C178E4">
        <w:rPr>
          <w:b/>
          <w:bCs/>
          <w:i/>
          <w:iCs/>
          <w:color w:val="000000" w:themeColor="text1"/>
        </w:rPr>
        <w:t>Please apply sun cream before arrival!</w:t>
      </w:r>
    </w:p>
    <w:p w14:paraId="6C9611F4" w14:textId="77777777" w:rsidR="00317E2B" w:rsidRPr="005F316B" w:rsidRDefault="00317E2B" w:rsidP="00317E2B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9FF6B50" w14:textId="543BB8D2" w:rsidR="00317E2B" w:rsidRDefault="00317E2B" w:rsidP="00317E2B">
      <w:pPr>
        <w:rPr>
          <w:bCs/>
        </w:rPr>
      </w:pPr>
      <w:r w:rsidRPr="004B416D">
        <w:rPr>
          <w:bCs/>
        </w:rPr>
        <w:t>Child’s Name: ……………………………………………………</w:t>
      </w:r>
      <w:r>
        <w:rPr>
          <w:bCs/>
        </w:rPr>
        <w:t>….</w:t>
      </w:r>
      <w:r w:rsidRPr="004B416D">
        <w:rPr>
          <w:bCs/>
        </w:rPr>
        <w:t xml:space="preserve">  </w:t>
      </w:r>
    </w:p>
    <w:p w14:paraId="122E41CF" w14:textId="77777777" w:rsidR="00317E2B" w:rsidRDefault="00317E2B" w:rsidP="00317E2B">
      <w:pPr>
        <w:rPr>
          <w:bCs/>
        </w:rPr>
      </w:pPr>
    </w:p>
    <w:p w14:paraId="76C4A9AF" w14:textId="3A95A5B4" w:rsidR="00317E2B" w:rsidRDefault="00317E2B" w:rsidP="00317E2B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 w:rsidR="0066519A"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 w:rsidR="0066519A"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3B7B33B" w14:textId="77777777" w:rsidR="00317E2B" w:rsidRPr="004B416D" w:rsidRDefault="00317E2B" w:rsidP="00317E2B">
      <w:pPr>
        <w:rPr>
          <w:rFonts w:cs="Calibri"/>
          <w:bCs/>
        </w:rPr>
      </w:pPr>
    </w:p>
    <w:p w14:paraId="71AEA5AB" w14:textId="1963D652" w:rsidR="00317E2B" w:rsidRDefault="00317E2B" w:rsidP="00317E2B">
      <w:pPr>
        <w:rPr>
          <w:bCs/>
        </w:rPr>
      </w:pPr>
      <w:r w:rsidRPr="004B416D">
        <w:rPr>
          <w:bCs/>
        </w:rPr>
        <w:t>Parent/Guardian Contact Number:………………………</w:t>
      </w:r>
      <w:r>
        <w:rPr>
          <w:bCs/>
        </w:rPr>
        <w:t>….</w:t>
      </w:r>
    </w:p>
    <w:p w14:paraId="2621D33E" w14:textId="77777777" w:rsidR="00317E2B" w:rsidRPr="004B416D" w:rsidRDefault="00317E2B" w:rsidP="00317E2B">
      <w:pPr>
        <w:rPr>
          <w:bCs/>
        </w:rPr>
      </w:pPr>
    </w:p>
    <w:p w14:paraId="54167E24" w14:textId="124FF94C" w:rsidR="00317E2B" w:rsidRDefault="00317E2B" w:rsidP="00317E2B">
      <w:pPr>
        <w:rPr>
          <w:bCs/>
        </w:rPr>
      </w:pPr>
      <w:r w:rsidRPr="004B416D">
        <w:rPr>
          <w:bCs/>
        </w:rPr>
        <w:t>Parent/Guardian Email Address:..............................</w:t>
      </w:r>
      <w:r>
        <w:rPr>
          <w:bCs/>
        </w:rPr>
        <w:t>..............</w:t>
      </w:r>
    </w:p>
    <w:p w14:paraId="11522648" w14:textId="77777777" w:rsidR="00317E2B" w:rsidRPr="004B416D" w:rsidRDefault="00317E2B" w:rsidP="00317E2B">
      <w:pPr>
        <w:rPr>
          <w:bCs/>
        </w:rPr>
      </w:pPr>
    </w:p>
    <w:p w14:paraId="7DF21001" w14:textId="569F187C" w:rsidR="00317E2B" w:rsidRDefault="00317E2B" w:rsidP="00317E2B">
      <w:pPr>
        <w:rPr>
          <w:bCs/>
        </w:rPr>
      </w:pPr>
      <w:r w:rsidRPr="004B416D">
        <w:rPr>
          <w:bCs/>
        </w:rPr>
        <w:t>Collection Password....................................................</w:t>
      </w:r>
      <w:r>
        <w:rPr>
          <w:bCs/>
        </w:rPr>
        <w:t>...........</w:t>
      </w:r>
    </w:p>
    <w:p w14:paraId="07C6A32B" w14:textId="77777777" w:rsidR="00317E2B" w:rsidRPr="004B416D" w:rsidRDefault="00317E2B" w:rsidP="00317E2B">
      <w:pPr>
        <w:rPr>
          <w:bCs/>
        </w:rPr>
      </w:pPr>
    </w:p>
    <w:p w14:paraId="4A5CE9E7" w14:textId="1B4E1F57" w:rsidR="00317E2B" w:rsidRDefault="00317E2B" w:rsidP="00317E2B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1F151DC1" w14:textId="77777777" w:rsidR="00317E2B" w:rsidRPr="004B416D" w:rsidRDefault="00317E2B" w:rsidP="00317E2B">
      <w:pPr>
        <w:rPr>
          <w:bCs/>
        </w:rPr>
      </w:pPr>
    </w:p>
    <w:p w14:paraId="6986205A" w14:textId="77777777" w:rsidR="00317E2B" w:rsidRPr="004B416D" w:rsidRDefault="00317E2B" w:rsidP="00317E2B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24D61384" w14:textId="77777777" w:rsidR="00317E2B" w:rsidRDefault="00317E2B" w:rsidP="00317E2B">
      <w:pPr>
        <w:rPr>
          <w:rFonts w:cs="Calibri"/>
        </w:rPr>
      </w:pPr>
    </w:p>
    <w:p w14:paraId="599409F1" w14:textId="6E6F8D52" w:rsidR="00317E2B" w:rsidRDefault="00317E2B" w:rsidP="00317E2B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 w:rsidR="00412F56"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4C745733" w14:textId="264214B9" w:rsidR="0031353F" w:rsidRDefault="0031353F" w:rsidP="00317E2B">
      <w:pPr>
        <w:rPr>
          <w:rFonts w:cs="Calibri"/>
        </w:rPr>
      </w:pPr>
    </w:p>
    <w:p w14:paraId="4AFFF6F4" w14:textId="29368C0F" w:rsidR="00664974" w:rsidRDefault="00664974" w:rsidP="00664974">
      <w:r>
        <w:rPr>
          <w:rFonts w:cs="Calibri"/>
        </w:rPr>
        <w:t xml:space="preserve">Data Protection Consent: By completing and submitting this form you are consenting to Cornish Pirates holding your data and you will be added to our newsletter/mailing list. To  opt out of receiving information from the Cornish Pirates please email </w:t>
      </w:r>
      <w:hyperlink r:id="rId7" w:history="1">
        <w:r w:rsidR="00FB089A" w:rsidRPr="008654C0">
          <w:rPr>
            <w:rStyle w:val="Hyperlink"/>
            <w:rFonts w:cs="Calibri"/>
          </w:rPr>
          <w:t>community@cornish-pirates.com</w:t>
        </w:r>
      </w:hyperlink>
      <w:r>
        <w:rPr>
          <w:rFonts w:cs="Calibri"/>
        </w:rPr>
        <w:t xml:space="preserve"> </w:t>
      </w:r>
    </w:p>
    <w:p w14:paraId="726C6C66" w14:textId="77777777" w:rsidR="00317E2B" w:rsidRDefault="00317E2B" w:rsidP="00317E2B">
      <w:pPr>
        <w:rPr>
          <w:bCs/>
        </w:rPr>
      </w:pPr>
    </w:p>
    <w:p w14:paraId="1F4E35F3" w14:textId="43B784BF" w:rsidR="00317E2B" w:rsidRPr="00317E2B" w:rsidRDefault="00317E2B" w:rsidP="00317E2B">
      <w:pPr>
        <w:rPr>
          <w:b/>
        </w:rPr>
      </w:pPr>
      <w:r w:rsidRPr="00317E2B">
        <w:rPr>
          <w:b/>
        </w:rPr>
        <w:t xml:space="preserve">Payment Method:    </w:t>
      </w:r>
    </w:p>
    <w:p w14:paraId="16786520" w14:textId="77777777" w:rsidR="00317E2B" w:rsidRPr="004B416D" w:rsidRDefault="00317E2B" w:rsidP="00317E2B">
      <w:r w:rsidRPr="004B416D">
        <w:t>£10 per child to pay on the day (with contactless payment!)</w:t>
      </w:r>
    </w:p>
    <w:p w14:paraId="23CC38CB" w14:textId="63D0A744" w:rsidR="00317E2B" w:rsidRPr="004B416D" w:rsidRDefault="00317E2B" w:rsidP="00317E2B">
      <w:pPr>
        <w:rPr>
          <w:bCs/>
        </w:rPr>
      </w:pPr>
    </w:p>
    <w:p w14:paraId="6CAB981D" w14:textId="77777777" w:rsidR="00317E2B" w:rsidRDefault="00317E2B" w:rsidP="00317E2B">
      <w:pPr>
        <w:rPr>
          <w:bCs/>
        </w:rPr>
      </w:pPr>
    </w:p>
    <w:p w14:paraId="1CD994B1" w14:textId="77777777" w:rsidR="00317E2B" w:rsidRDefault="00317E2B" w:rsidP="00317E2B">
      <w:pPr>
        <w:rPr>
          <w:bCs/>
        </w:rPr>
      </w:pPr>
    </w:p>
    <w:p w14:paraId="0286809A" w14:textId="7847136A" w:rsidR="00317E2B" w:rsidRDefault="00317E2B" w:rsidP="00317E2B"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317E2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DED40" w14:textId="77777777" w:rsidR="00F93404" w:rsidRDefault="00F93404" w:rsidP="00007741">
      <w:r>
        <w:separator/>
      </w:r>
    </w:p>
  </w:endnote>
  <w:endnote w:type="continuationSeparator" w:id="0">
    <w:p w14:paraId="48D6F805" w14:textId="77777777" w:rsidR="00F93404" w:rsidRDefault="00F93404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48E1F029" w14:textId="77777777" w:rsidTr="00EC7294">
      <w:tc>
        <w:tcPr>
          <w:tcW w:w="1702" w:type="dxa"/>
        </w:tcPr>
        <w:p w14:paraId="03F4CCE8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0E5CE0E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165885E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6B1ED057" wp14:editId="182B90F8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0F2D5ECF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5A9AEAD0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5A653B35" wp14:editId="789D342C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74D25FC8" w14:textId="77777777" w:rsidR="006C1A36" w:rsidRDefault="006C1A36" w:rsidP="00FA53DE">
          <w:pPr>
            <w:jc w:val="center"/>
            <w:rPr>
              <w:noProof/>
            </w:rPr>
          </w:pPr>
        </w:p>
        <w:p w14:paraId="042F0F93" w14:textId="52AF3D90" w:rsidR="00FA53DE" w:rsidRPr="006C1A36" w:rsidRDefault="006C1A36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  <w:r>
            <w:rPr>
              <w:noProof/>
            </w:rPr>
            <w:drawing>
              <wp:inline distT="0" distB="0" distL="0" distR="0" wp14:anchorId="46E5B938" wp14:editId="03B32ADF">
                <wp:extent cx="1005875" cy="494470"/>
                <wp:effectExtent l="0" t="0" r="3810" b="1270"/>
                <wp:docPr id="3" name="Picture 3" descr="CPGA Tribute National County Championship – The Rules | GigRow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PGA Tribute National County Championship – The Rules | GigRow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582" cy="51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751DFF" w14:textId="63576ABA" w:rsidR="00FA53DE" w:rsidRDefault="00FA53DE" w:rsidP="00FA53DE">
          <w:pPr>
            <w:jc w:val="center"/>
            <w:rPr>
              <w:noProof/>
              <w:lang w:eastAsia="en-GB"/>
            </w:rPr>
          </w:pPr>
        </w:p>
        <w:p w14:paraId="540C7DD4" w14:textId="77777777" w:rsidR="00FA53DE" w:rsidRDefault="00FA53DE" w:rsidP="00FA53DE"/>
      </w:tc>
      <w:tc>
        <w:tcPr>
          <w:tcW w:w="1134" w:type="dxa"/>
        </w:tcPr>
        <w:p w14:paraId="7E43FEB6" w14:textId="79CD0D84" w:rsidR="00FA53DE" w:rsidRDefault="006C1A36" w:rsidP="00FA53DE">
          <w:r>
            <w:rPr>
              <w:b/>
              <w:bCs/>
              <w:noProof/>
              <w:sz w:val="34"/>
              <w:szCs w:val="34"/>
            </w:rPr>
            <w:drawing>
              <wp:inline distT="0" distB="0" distL="0" distR="0" wp14:anchorId="4A8C7C36" wp14:editId="0A85F5D1">
                <wp:extent cx="693420" cy="6934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118F7E03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0C12BFC2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8D49" w14:textId="77777777" w:rsidR="00F93404" w:rsidRDefault="00F93404" w:rsidP="00007741">
      <w:r>
        <w:separator/>
      </w:r>
    </w:p>
  </w:footnote>
  <w:footnote w:type="continuationSeparator" w:id="0">
    <w:p w14:paraId="27815D25" w14:textId="77777777" w:rsidR="00F93404" w:rsidRDefault="00F93404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4598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45D1F0C9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="00FB089A">
            <w:rPr>
              <w:rFonts w:ascii="Helvetica Neue" w:hAnsi="Helvetica Neue"/>
              <w:color w:val="808080"/>
              <w:sz w:val="20"/>
            </w:rPr>
            <w:t>community</w:t>
          </w:r>
          <w:r w:rsidRPr="00007741">
            <w:rPr>
              <w:rFonts w:ascii="Helvetica Neue" w:hAnsi="Helvetica Neue"/>
              <w:color w:val="808080"/>
              <w:sz w:val="20"/>
            </w:rPr>
            <w:t>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19524950" w14:textId="77777777" w:rsidR="00007741" w:rsidRDefault="00007741" w:rsidP="004A30BC">
    <w:pPr>
      <w:pStyle w:val="Header"/>
      <w:tabs>
        <w:tab w:val="clear" w:pos="9026"/>
        <w:tab w:val="right" w:pos="9214"/>
      </w:tabs>
    </w:pPr>
  </w:p>
  <w:p w14:paraId="04D352B0" w14:textId="5DF6EED4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09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85D4E"/>
    <w:rsid w:val="000A79E3"/>
    <w:rsid w:val="000C63A4"/>
    <w:rsid w:val="000F5685"/>
    <w:rsid w:val="0019603A"/>
    <w:rsid w:val="001B1353"/>
    <w:rsid w:val="002020EF"/>
    <w:rsid w:val="00233E7C"/>
    <w:rsid w:val="0023678F"/>
    <w:rsid w:val="002A6CE9"/>
    <w:rsid w:val="002D4876"/>
    <w:rsid w:val="0031353F"/>
    <w:rsid w:val="00317E2B"/>
    <w:rsid w:val="003F7E52"/>
    <w:rsid w:val="00412F56"/>
    <w:rsid w:val="0046613A"/>
    <w:rsid w:val="004A30BC"/>
    <w:rsid w:val="004C0295"/>
    <w:rsid w:val="004F1C1A"/>
    <w:rsid w:val="005A6F04"/>
    <w:rsid w:val="005E36B3"/>
    <w:rsid w:val="00625026"/>
    <w:rsid w:val="00664974"/>
    <w:rsid w:val="0066519A"/>
    <w:rsid w:val="006A5080"/>
    <w:rsid w:val="006C1A36"/>
    <w:rsid w:val="006D04D3"/>
    <w:rsid w:val="00735A5D"/>
    <w:rsid w:val="00784365"/>
    <w:rsid w:val="00833ED6"/>
    <w:rsid w:val="008934AE"/>
    <w:rsid w:val="00894CD3"/>
    <w:rsid w:val="008E5769"/>
    <w:rsid w:val="00901975"/>
    <w:rsid w:val="00906D17"/>
    <w:rsid w:val="009415E3"/>
    <w:rsid w:val="009B61E3"/>
    <w:rsid w:val="009E22D3"/>
    <w:rsid w:val="00A80321"/>
    <w:rsid w:val="00AB7E74"/>
    <w:rsid w:val="00AD49E3"/>
    <w:rsid w:val="00BA467D"/>
    <w:rsid w:val="00BB1EFD"/>
    <w:rsid w:val="00C178E4"/>
    <w:rsid w:val="00C43050"/>
    <w:rsid w:val="00D33C40"/>
    <w:rsid w:val="00D34F09"/>
    <w:rsid w:val="00D46C84"/>
    <w:rsid w:val="00D57335"/>
    <w:rsid w:val="00E203E3"/>
    <w:rsid w:val="00E528E2"/>
    <w:rsid w:val="00E72CB7"/>
    <w:rsid w:val="00E956B8"/>
    <w:rsid w:val="00EB0B1D"/>
    <w:rsid w:val="00EC7294"/>
    <w:rsid w:val="00F93404"/>
    <w:rsid w:val="00FA53DE"/>
    <w:rsid w:val="00FB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17E2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B0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cornish-pira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23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Beth Woolway</cp:lastModifiedBy>
  <cp:revision>14</cp:revision>
  <cp:lastPrinted>2019-09-04T12:00:00Z</cp:lastPrinted>
  <dcterms:created xsi:type="dcterms:W3CDTF">2022-05-31T09:09:00Z</dcterms:created>
  <dcterms:modified xsi:type="dcterms:W3CDTF">2022-07-28T14:51:00Z</dcterms:modified>
</cp:coreProperties>
</file>